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>
      <w:pPr>
        <w:pStyle w:val="PartNumber"/>
      </w:pPr>
      <w:r>
        <w:t>Part Number:</w:t>
      </w:r>
      <w:r>
        <w:tab/>
      </w:r>
      <w:r w:rsidR="00132F0A" w:rsidRPr="00132F0A">
        <w:t>PTMZD-1M160-02</w:t>
      </w:r>
    </w:p>
    <w:p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Kit Bracket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00243D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Armrest, Main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00243D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Lower</w:t>
            </w:r>
            <w:r w:rsidR="00E83391">
              <w:rPr>
                <w:bCs/>
              </w:rPr>
              <w:t xml:space="preserve"> Base</w:t>
            </w:r>
          </w:p>
        </w:tc>
      </w:tr>
      <w:tr w:rsidR="00132F0A">
        <w:tc>
          <w:tcPr>
            <w:tcW w:w="792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Bushing, Outer LH &amp; RH</w:t>
            </w:r>
          </w:p>
        </w:tc>
      </w:tr>
      <w:tr w:rsidR="00132F0A">
        <w:tc>
          <w:tcPr>
            <w:tcW w:w="792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40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132F0A" w:rsidRDefault="00132F0A" w:rsidP="00132F0A">
            <w:pPr>
              <w:pStyle w:val="PrepText"/>
              <w:rPr>
                <w:bCs/>
              </w:rPr>
            </w:pPr>
            <w:r>
              <w:rPr>
                <w:bCs/>
              </w:rPr>
              <w:t>Bushing, Inner LH &amp; RH</w:t>
            </w:r>
          </w:p>
        </w:tc>
      </w:tr>
      <w:tr w:rsidR="00132F0A">
        <w:tc>
          <w:tcPr>
            <w:tcW w:w="792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40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Adapter, Upper</w:t>
            </w:r>
          </w:p>
        </w:tc>
      </w:tr>
      <w:tr w:rsidR="00132F0A">
        <w:tc>
          <w:tcPr>
            <w:tcW w:w="792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440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6mm Flat Head Screws</w:t>
            </w:r>
          </w:p>
        </w:tc>
      </w:tr>
      <w:tr w:rsidR="00132F0A">
        <w:tc>
          <w:tcPr>
            <w:tcW w:w="792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440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Cap, Side Right &amp; Left</w:t>
            </w:r>
          </w:p>
        </w:tc>
      </w:tr>
      <w:tr w:rsidR="00132F0A">
        <w:tc>
          <w:tcPr>
            <w:tcW w:w="792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440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132F0A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Bolt, Carriage</w:t>
            </w:r>
          </w:p>
        </w:tc>
      </w:tr>
      <w:tr w:rsidR="0000243D">
        <w:tc>
          <w:tcPr>
            <w:tcW w:w="792" w:type="dxa"/>
          </w:tcPr>
          <w:p w:rsidR="0000243D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40" w:type="dxa"/>
          </w:tcPr>
          <w:p w:rsidR="0000243D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00243D" w:rsidRDefault="00132F0A">
            <w:pPr>
              <w:pStyle w:val="PrepText"/>
              <w:rPr>
                <w:bCs/>
              </w:rPr>
            </w:pPr>
            <w:r>
              <w:rPr>
                <w:bCs/>
              </w:rPr>
              <w:t>Locknut, Serrated Flange Hex</w:t>
            </w: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C934CE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:rsidTr="00C934CE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C934CE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C934CE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132F0A">
            <w:pPr>
              <w:pStyle w:val="PrepText"/>
            </w:pPr>
            <w:r>
              <w:t>None</w:t>
            </w:r>
          </w:p>
        </w:tc>
      </w:tr>
    </w:tbl>
    <w:p w:rsidR="0000243D" w:rsidRDefault="00C934CE">
      <w:pPr>
        <w:pStyle w:val="PrepTitle"/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C4F9B15" wp14:editId="34FD3F42">
            <wp:simplePos x="0" y="0"/>
            <wp:positionH relativeFrom="column">
              <wp:posOffset>3340100</wp:posOffset>
            </wp:positionH>
            <wp:positionV relativeFrom="paragraph">
              <wp:posOffset>1625206</wp:posOffset>
            </wp:positionV>
            <wp:extent cx="3154680" cy="1652905"/>
            <wp:effectExtent l="19050" t="19050" r="26670" b="234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6529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43D"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:rsidTr="00132F0A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 w:rsidTr="00132F0A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2243B2">
            <w:pPr>
              <w:pStyle w:val="ToolsRedtext"/>
            </w:pPr>
            <w:r>
              <w:t>Blanket/Seat Protection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E817A4" w:rsidTr="00132F0A"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</w:tr>
      <w:tr w:rsidR="0000243D" w:rsidTr="00132F0A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 w:rsidTr="00132F0A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132F0A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132F0A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00243D" w:rsidTr="00132F0A">
        <w:tc>
          <w:tcPr>
            <w:tcW w:w="2484" w:type="dxa"/>
          </w:tcPr>
          <w:p w:rsidR="0000243D" w:rsidRDefault="00132F0A">
            <w:pPr>
              <w:pStyle w:val="ToolBlueText"/>
            </w:pPr>
            <w:r>
              <w:t>Ratchet</w:t>
            </w:r>
          </w:p>
        </w:tc>
        <w:tc>
          <w:tcPr>
            <w:tcW w:w="2484" w:type="dxa"/>
          </w:tcPr>
          <w:p w:rsidR="0000243D" w:rsidRDefault="0000243D" w:rsidP="00BC03D2">
            <w:pPr>
              <w:pStyle w:val="ToolBlueText"/>
            </w:pPr>
          </w:p>
        </w:tc>
      </w:tr>
      <w:tr w:rsidR="00A6451B" w:rsidTr="00132F0A">
        <w:tc>
          <w:tcPr>
            <w:tcW w:w="2484" w:type="dxa"/>
          </w:tcPr>
          <w:p w:rsidR="00A6451B" w:rsidRDefault="00A6451B">
            <w:pPr>
              <w:pStyle w:val="ToolBlueText"/>
            </w:pPr>
            <w:r>
              <w:t>Torque Wrench</w:t>
            </w:r>
          </w:p>
        </w:tc>
        <w:tc>
          <w:tcPr>
            <w:tcW w:w="2484" w:type="dxa"/>
          </w:tcPr>
          <w:p w:rsidR="00A6451B" w:rsidRDefault="00A6451B" w:rsidP="00BC03D2">
            <w:pPr>
              <w:pStyle w:val="ToolBlueText"/>
            </w:pPr>
            <w:r>
              <w:t>0-30 ft-lbs (0-40 N-m)</w:t>
            </w:r>
          </w:p>
        </w:tc>
      </w:tr>
      <w:tr w:rsidR="0000243D" w:rsidTr="00132F0A">
        <w:tc>
          <w:tcPr>
            <w:tcW w:w="2484" w:type="dxa"/>
          </w:tcPr>
          <w:p w:rsidR="0000243D" w:rsidRDefault="00132F0A">
            <w:pPr>
              <w:pStyle w:val="ToolBlueText"/>
            </w:pPr>
            <w:r>
              <w:t>Extension</w:t>
            </w:r>
          </w:p>
        </w:tc>
        <w:tc>
          <w:tcPr>
            <w:tcW w:w="2484" w:type="dxa"/>
          </w:tcPr>
          <w:p w:rsidR="0000243D" w:rsidRDefault="00132F0A">
            <w:pPr>
              <w:pStyle w:val="ToolBlueText"/>
            </w:pPr>
            <w:r>
              <w:t>9”</w:t>
            </w:r>
          </w:p>
        </w:tc>
      </w:tr>
      <w:tr w:rsidR="0000243D" w:rsidTr="00132F0A">
        <w:tc>
          <w:tcPr>
            <w:tcW w:w="2484" w:type="dxa"/>
          </w:tcPr>
          <w:p w:rsidR="0000243D" w:rsidRDefault="00132F0A">
            <w:pPr>
              <w:pStyle w:val="ToolBlueText"/>
            </w:pPr>
            <w:r>
              <w:t>Sockets</w:t>
            </w:r>
          </w:p>
        </w:tc>
        <w:tc>
          <w:tcPr>
            <w:tcW w:w="2484" w:type="dxa"/>
          </w:tcPr>
          <w:p w:rsidR="0000243D" w:rsidRDefault="00132F0A">
            <w:pPr>
              <w:pStyle w:val="ToolBlueText"/>
            </w:pPr>
            <w:r>
              <w:t>10mm &amp; 12mm</w:t>
            </w:r>
          </w:p>
        </w:tc>
      </w:tr>
      <w:tr w:rsidR="00F977CC" w:rsidTr="00132F0A">
        <w:tc>
          <w:tcPr>
            <w:tcW w:w="2484" w:type="dxa"/>
          </w:tcPr>
          <w:p w:rsidR="00F977CC" w:rsidRDefault="00F977CC">
            <w:pPr>
              <w:pStyle w:val="ToolBlueText"/>
            </w:pPr>
            <w:r>
              <w:t>Universal Joint</w:t>
            </w:r>
          </w:p>
        </w:tc>
        <w:tc>
          <w:tcPr>
            <w:tcW w:w="2484" w:type="dxa"/>
          </w:tcPr>
          <w:p w:rsidR="00F977CC" w:rsidRDefault="00F977CC">
            <w:pPr>
              <w:pStyle w:val="ToolBlueText"/>
            </w:pPr>
          </w:p>
        </w:tc>
      </w:tr>
      <w:tr w:rsidR="00132F0A" w:rsidTr="00132F0A">
        <w:tc>
          <w:tcPr>
            <w:tcW w:w="2484" w:type="dxa"/>
          </w:tcPr>
          <w:p w:rsidR="00132F0A" w:rsidRDefault="00132F0A" w:rsidP="00A6451B">
            <w:pPr>
              <w:pStyle w:val="ToolBlueText"/>
            </w:pPr>
            <w:r>
              <w:t xml:space="preserve">Hex </w:t>
            </w:r>
            <w:r w:rsidR="00A6451B">
              <w:t>Socket</w:t>
            </w:r>
          </w:p>
        </w:tc>
        <w:tc>
          <w:tcPr>
            <w:tcW w:w="2484" w:type="dxa"/>
          </w:tcPr>
          <w:p w:rsidR="00132F0A" w:rsidRDefault="00132F0A">
            <w:pPr>
              <w:pStyle w:val="ToolBlueText"/>
            </w:pPr>
            <w:r>
              <w:t>3mm, Ball Drive</w:t>
            </w:r>
          </w:p>
        </w:tc>
      </w:tr>
      <w:tr w:rsidR="00132F0A" w:rsidTr="00132F0A">
        <w:tc>
          <w:tcPr>
            <w:tcW w:w="2484" w:type="dxa"/>
          </w:tcPr>
          <w:p w:rsidR="00132F0A" w:rsidRDefault="00AB7F0C">
            <w:pPr>
              <w:pStyle w:val="ToolBlueText"/>
            </w:pPr>
            <w:r>
              <w:t xml:space="preserve">Utility </w:t>
            </w:r>
            <w:r w:rsidR="00132F0A">
              <w:t>Knife</w:t>
            </w:r>
          </w:p>
        </w:tc>
        <w:tc>
          <w:tcPr>
            <w:tcW w:w="2484" w:type="dxa"/>
          </w:tcPr>
          <w:p w:rsidR="00132F0A" w:rsidRDefault="00132F0A">
            <w:pPr>
              <w:pStyle w:val="ToolBlueText"/>
            </w:pPr>
          </w:p>
        </w:tc>
      </w:tr>
      <w:tr w:rsidR="00132F0A" w:rsidTr="00132F0A">
        <w:tc>
          <w:tcPr>
            <w:tcW w:w="2484" w:type="dxa"/>
          </w:tcPr>
          <w:p w:rsidR="00132F0A" w:rsidRDefault="00132F0A">
            <w:pPr>
              <w:pStyle w:val="ToolBlueText"/>
            </w:pPr>
            <w:r>
              <w:t>Panel Removal Tool</w:t>
            </w:r>
          </w:p>
        </w:tc>
        <w:tc>
          <w:tcPr>
            <w:tcW w:w="2484" w:type="dxa"/>
          </w:tcPr>
          <w:p w:rsidR="00132F0A" w:rsidRDefault="00132F0A">
            <w:pPr>
              <w:pStyle w:val="ToolBlueText"/>
            </w:pPr>
          </w:p>
        </w:tc>
      </w:tr>
      <w:tr w:rsidR="00132F0A" w:rsidTr="00132F0A">
        <w:tc>
          <w:tcPr>
            <w:tcW w:w="2484" w:type="dxa"/>
          </w:tcPr>
          <w:p w:rsidR="00132F0A" w:rsidRDefault="00132F0A">
            <w:pPr>
              <w:pStyle w:val="ToolBlueText"/>
            </w:pPr>
            <w:r>
              <w:t>Tape</w:t>
            </w:r>
          </w:p>
        </w:tc>
        <w:tc>
          <w:tcPr>
            <w:tcW w:w="2484" w:type="dxa"/>
          </w:tcPr>
          <w:p w:rsidR="00132F0A" w:rsidRDefault="00A6451B">
            <w:pPr>
              <w:pStyle w:val="ToolBlueText"/>
            </w:pPr>
            <w:r>
              <w:t>Removable (i.e. masking)</w:t>
            </w:r>
          </w:p>
        </w:tc>
      </w:tr>
      <w:tr w:rsidR="0000243D" w:rsidTr="00132F0A"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Notes</w:t>
            </w:r>
          </w:p>
        </w:tc>
      </w:tr>
      <w:tr w:rsidR="0000243D" w:rsidTr="00132F0A"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  <w:tr w:rsidR="0000243D" w:rsidTr="00132F0A"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132F0A">
            <w:pPr>
              <w:pStyle w:val="PrepText"/>
            </w:pPr>
            <w:r>
              <w:t>All iA models</w:t>
            </w:r>
          </w:p>
        </w:tc>
      </w:tr>
    </w:tbl>
    <w:p w:rsidR="0000243D" w:rsidRDefault="00F977CC">
      <w:pPr>
        <w:pStyle w:val="PrepTitle"/>
      </w:pPr>
      <w:r>
        <w:br w:type="column"/>
      </w:r>
      <w:r w:rsidR="0000243D">
        <w:lastRenderedPageBreak/>
        <w:t>Recommended Sequence of Application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 w:rsidTr="00A6451B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 w:rsidTr="00A6451B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A6451B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A6451B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211EAA4" wp14:editId="046345C3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1270" t="12700" r="10160" b="0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52D3" w:rsidRDefault="001C52D3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1C52D3" w:rsidRDefault="001C52D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1C52D3" w:rsidRDefault="001C52D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1C52D3" w:rsidRDefault="001C52D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1C52D3" w:rsidRDefault="001C52D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1EAA4" id="Group 130" o:spid="_x0000_s1026" style="position:absolute;margin-left:-1.4pt;margin-top:3.25pt;width:249.6pt;height:202.25pt;z-index:251643392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+HR1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1C52D3" w:rsidRDefault="001C52D3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1C52D3" w:rsidRDefault="001C52D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1C52D3" w:rsidRDefault="001C52D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1C52D3" w:rsidRDefault="001C52D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1C52D3" w:rsidRDefault="001C52D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  <w:bookmarkStart w:id="0" w:name="_GoBack"/>
      <w:bookmarkEnd w:id="0"/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r w:rsidR="00A91263">
        <w:rPr>
          <w:sz w:val="20"/>
          <w:szCs w:val="20"/>
        </w:rPr>
        <w:t>Toyota</w:t>
      </w:r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D2364E">
      <w:pPr>
        <w:pStyle w:val="ProcLevel1"/>
      </w:pPr>
      <w:r>
        <w:lastRenderedPageBreak/>
        <w:t>Disassemble the Center Console</w:t>
      </w:r>
      <w:r w:rsidR="0000243D">
        <w:t>.</w:t>
      </w:r>
    </w:p>
    <w:p w:rsidR="00D2364E" w:rsidRDefault="00731C17" w:rsidP="005249AC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1" layoutInCell="1" allowOverlap="1" wp14:anchorId="7C21D29D" wp14:editId="3899C925">
                <wp:simplePos x="0" y="0"/>
                <wp:positionH relativeFrom="column">
                  <wp:posOffset>-3247390</wp:posOffset>
                </wp:positionH>
                <wp:positionV relativeFrom="paragraph">
                  <wp:posOffset>-3810</wp:posOffset>
                </wp:positionV>
                <wp:extent cx="2971800" cy="1828800"/>
                <wp:effectExtent l="19050" t="38100" r="19050" b="190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3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C52D3" w:rsidRDefault="001C52D3" w:rsidP="00731C17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35" name="Straight Arrow Connector 35"/>
                        <wps:cNvCnPr/>
                        <wps:spPr>
                          <a:xfrm flipH="1" flipV="1">
                            <a:off x="1024759" y="94593"/>
                            <a:ext cx="157655" cy="33107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Arrow Connector 51"/>
                        <wps:cNvCnPr/>
                        <wps:spPr>
                          <a:xfrm flipH="1" flipV="1">
                            <a:off x="606973" y="867103"/>
                            <a:ext cx="157655" cy="33107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1D29D" id="Group 52" o:spid="_x0000_s1037" style="position:absolute;left:0;text-align:left;margin-left:-255.7pt;margin-top:-.3pt;width:234pt;height:2in;z-index:251674112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GM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wgAAAABSZ2h0bG9uZwAAATs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CDcAAAAAQAAAKAA&#10;AABjAAAB4AAAuaAAACDA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j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">
                <v:group id="Group 34" o:spid="_x0000_s1038" style="position:absolute;width:29718;height:18288" coordsize="2971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Picture 25" o:spid="_x0000_s1039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/f3PDAAAA2wAAAA8AAABkcnMvZG93bnJldi54bWxEj81qwzAQhO+FvIPYQC+lkWuatLhRQggE&#10;eo2b9LxYW8tEWtmW6p+3rwqFHoeZ+YbZ7idnxUB9aDwreFplIIgrrxuuFVw+To+vIEJE1mg9k4KZ&#10;Aux3i7stFtqPfKahjLVIEA4FKjAxtoWUoTLkMKx8S5y8L987jEn2tdQ9jgnurMyzbCMdNpwWDLZ0&#10;NFTdym+noDMvcx7Hz/lh3ZXPnS6v58Fape6X0+ENRKQp/of/2u9aQb6G3y/pB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9/c8MAAADbAAAADwAAAAAAAAAAAAAAAACf&#10;AgAAZHJzL2Rvd25yZXYueG1sUEsFBgAAAAAEAAQA9wAAAI8DAAAAAA==&#10;" stroked="t">
                    <v:imagedata r:id="rId2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9" o:spid="_x0000_s1040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9cn8QA&#10;AADbAAAADwAAAGRycy9kb3ducmV2LnhtbESPwWrDMBBE74X8g9hAb7WcGuzgRAkhtKU99FAnH7Cx&#10;1rKJtTKWmrj5+qhQ6HGYmTfMejvZXlxo9J1jBYskBUFcO92xUXA8vD4tQfiArLF3TAp+yMN2M3tY&#10;Y6ndlb/oUgUjIoR9iQraEIZSSl+3ZNEnbiCOXuNGiyHK0Ug94jXCbS+f0zSXFjuOCy0OtG+pPlff&#10;VsH+1qBJT8PnW15n5iNQ8dI1hVKP82m3AhFoCv/hv/a7VpBl8Psl/g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fXJ/EAAAA2wAAAA8AAAAAAAAAAAAAAAAAmAIAAGRycy9k&#10;b3ducmV2LnhtbFBLBQYAAAAABAAEAPUAAACJAwAAAAA=&#10;" stroked="f">
                    <v:textbox inset="0,0,0,0">
                      <w:txbxContent>
                        <w:p w:rsidR="001C52D3" w:rsidRDefault="001C52D3" w:rsidP="00731C17">
                          <w:pPr>
                            <w:pStyle w:val="Fig"/>
                            <w:jc w:val="center"/>
                          </w:pPr>
                          <w:r>
                            <w:t>Fig. 1-1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5" o:spid="_x0000_s1041" type="#_x0000_t32" style="position:absolute;left:10247;top:945;width:1577;height:331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d7fMQAAADbAAAADwAAAGRycy9kb3ducmV2LnhtbESPQWvCQBSE74X+h+UVvNVNtNoSXUUW&#10;BHs02kNvj+wzG5p9m2bXmP77rlDocZiZb5j1dnStGKgPjWcF+TQDQVx503Ct4HzaP7+BCBHZYOuZ&#10;FPxQgO3m8WGNhfE3PtJQxlokCIcCFdgYu0LKUFlyGKa+I07exfcOY5J9LU2PtwR3rZxl2VI6bDgt&#10;WOxIW6q+yqtToAe9zLPXk/685nahyw///Z6/KDV5GncrEJHG+B/+ax+MgvkC7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3t8xAAAANsAAAAPAAAAAAAAAAAA&#10;AAAAAKECAABkcnMvZG93bnJldi54bWxQSwUGAAAAAAQABAD5AAAAkgMAAAAA&#10;" strokecolor="black [3213]" strokeweight="3pt">
                  <v:stroke endarrow="block"/>
                </v:shape>
                <v:shape id="Straight Arrow Connector 51" o:spid="_x0000_s1042" type="#_x0000_t32" style="position:absolute;left:6069;top:8671;width:1577;height:33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OY38MAAADbAAAADwAAAGRycy9kb3ducmV2LnhtbESPwWrDMBBE74X+g9hCbo2s0KTFjRKK&#10;INAe47SH3hZra5laK9dSHOfvq0Agx2Fm3jDr7eQ7MdIQ28Aa1LwAQVwH23Kj4fOwe3wBEROyxS4w&#10;aThThO3m/m6NpQ0n3tNYpUZkCMcSNbiU+lLKWDvyGOehJ87eTxg8piyHRtoBTxnuO7koipX02HJe&#10;cNiTcVT/VkevwYxmpYrng/k+Krc01Vf4+1BPWs8eprdXEImmdAtf2+9Ww1LB5Uv+AXLz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jmN/DAAAA2wAAAA8AAAAAAAAAAAAA&#10;AAAAoQIAAGRycy9kb3ducmV2LnhtbFBLBQYAAAAABAAEAPkAAACRAwAAAAA=&#10;" strokecolor="black [3213]" strokeweight="3pt">
                  <v:stroke endarrow="block"/>
                </v:shape>
                <w10:anchorlock/>
              </v:group>
            </w:pict>
          </mc:Fallback>
        </mc:AlternateContent>
      </w:r>
      <w:r w:rsidR="00D2364E">
        <w:rPr>
          <w:noProof/>
        </w:rPr>
        <w:t xml:space="preserve">Firmly grip and pull up the </w:t>
      </w:r>
      <w:r w:rsidR="00D2364E">
        <w:t xml:space="preserve">storage </w:t>
      </w:r>
      <w:r>
        <w:t>bin</w:t>
      </w:r>
      <w:r w:rsidR="00D2364E">
        <w:t xml:space="preserve"> to remove it (Fig. 1-1).</w:t>
      </w:r>
    </w:p>
    <w:p w:rsidR="00D2364E" w:rsidRDefault="00D2364E" w:rsidP="005249AC">
      <w:pPr>
        <w:pStyle w:val="ProcLevel2"/>
      </w:pPr>
      <w:r>
        <w:t>Turn the storage cup over to expose the white clips, two on the back and one on each side.</w:t>
      </w:r>
    </w:p>
    <w:p w:rsidR="00731C17" w:rsidRDefault="00731C17" w:rsidP="005249AC">
      <w:pPr>
        <w:pStyle w:val="ProcLevel2"/>
        <w:numPr>
          <w:ilvl w:val="0"/>
          <w:numId w:val="0"/>
        </w:numPr>
        <w:ind w:left="360"/>
      </w:pPr>
    </w:p>
    <w:p w:rsidR="00731C17" w:rsidRDefault="00731C17" w:rsidP="005249AC">
      <w:pPr>
        <w:pStyle w:val="ProcLevel2"/>
        <w:numPr>
          <w:ilvl w:val="0"/>
          <w:numId w:val="0"/>
        </w:numPr>
        <w:ind w:left="360"/>
      </w:pPr>
    </w:p>
    <w:p w:rsidR="00731C17" w:rsidRDefault="00731C17" w:rsidP="005249AC">
      <w:pPr>
        <w:pStyle w:val="ProcLevel2"/>
        <w:numPr>
          <w:ilvl w:val="0"/>
          <w:numId w:val="0"/>
        </w:numPr>
        <w:ind w:left="360"/>
      </w:pPr>
    </w:p>
    <w:p w:rsidR="00D2364E" w:rsidRDefault="00731C17" w:rsidP="005249AC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1" layoutInCell="1" allowOverlap="1" wp14:anchorId="5047AA58" wp14:editId="685EE49B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62656" cy="1828800"/>
                <wp:effectExtent l="19050" t="19050" r="28575" b="1905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1828800"/>
                          <a:chOff x="0" y="0"/>
                          <a:chExt cx="2966720" cy="1828800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2966720" cy="1828800"/>
                            <a:chOff x="2333" y="0"/>
                            <a:chExt cx="2967134" cy="1828800"/>
                          </a:xfrm>
                        </wpg:grpSpPr>
                        <wpg:grpSp>
                          <wpg:cNvPr id="54" name="Group 54"/>
                          <wpg:cNvGrpSpPr/>
                          <wpg:grpSpPr>
                            <a:xfrm>
                              <a:off x="2333" y="0"/>
                              <a:ext cx="2967134" cy="1828800"/>
                              <a:chOff x="2333" y="0"/>
                              <a:chExt cx="2967134" cy="1828800"/>
                            </a:xfrm>
                          </wpg:grpSpPr>
                          <pic:pic xmlns:pic="http://schemas.openxmlformats.org/drawingml/2006/picture">
                            <pic:nvPicPr>
                              <pic:cNvPr id="55" name="Picture 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33" y="0"/>
                                <a:ext cx="2967134" cy="1828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pic:spPr>
                          </pic:pic>
                          <wps:wsp>
                            <wps:cNvPr id="56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9615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1C52D3" w:rsidRDefault="001C52D3" w:rsidP="00731C17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1-2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60" name="Straight Arrow Connector 60"/>
                          <wps:cNvCnPr/>
                          <wps:spPr>
                            <a:xfrm flipH="1" flipV="1">
                              <a:off x="711881" y="599090"/>
                              <a:ext cx="415406" cy="126124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1214755" cy="254635"/>
                            <a:chOff x="3447" y="2077"/>
                            <a:chExt cx="1913" cy="401"/>
                          </a:xfrm>
                        </wpg:grpSpPr>
                        <wps:wsp>
                          <wps:cNvPr id="66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9" y="2077"/>
                              <a:ext cx="1491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C52D3" w:rsidRDefault="001C52D3" w:rsidP="00731C17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Panel removal tool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7AA58" id="Group 68" o:spid="_x0000_s1043" style="position:absolute;left:0;text-align:left;margin-left:-255.7pt;margin-top:0;width:233.3pt;height:2in;z-index:251676160;mso-width-relative:margin;mso-height-relative:margin" coordsize="29667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G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UgAAAAAAAAAAAAp2ZWN0b3JEYXRhYm9vbAEAAAAAUGdQc2VudW0AAAAAUGdQ&#10;cwAAAABQZ1BDAAAAAExlZnRVbnRGI1JsdAAAAAAAAAAAAAAAAFRvcCBVbnRGI1JsdAAAAAAAAAAA&#10;AAAAAFNjbCBVbnRGI1ByY0BZAAAAAAAAOEJJTQPtAAAAAAAQAEgAAAABAAEASAAAAAEAAThCSU0E&#10;JgAAAAAADgAAAAAAAAAAAAA/gAAAOEJJTQQNAAAAAAAEAAAAeD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xAAAAABSZ2h0bG9uZwAAAT4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MOEJJTQQMAAAAAB/0AAAA&#10;AQAAAKAAAABjAAAB4AAAuaAAAB/YABgAAf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H/7gAOQWRvYmUAZIAAAAAB/9sAhAAMCAgICQgMCQkMEQsKCxEVDwwMDxUYExMV&#10;ExMYEQwMDAwMDBEMDAwMDAwMDAwMDAwMDAwMDAwMDAwMDAwMDAwMAQ0LCw0ODRAODhAUDg4OFBQO&#10;Dg4OFBEMDAwMDBERDAwMDAwMEQwMDAwMDAwMDAwMDAwMDAwMDAwMDAwMDAwMDAz/wAARCABj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ICAgICAgICAgIDAgICAwQDAgIDBAUEBAQEBAUGBQUFBQUFBgYHBwgHBwYJCQoKCQkMDAwM&#10;DAwMDAwMDAwMDAwBAwMDBQQFCQYGCQ0KCQoNDw4ODg4PDwwMDAwMDw8MDAwMDAwPDAwMDAwMDAwM&#10;DAwMDAwMDAwMDAwMDAwMDAwMDP/AABEIAMQBPgMBEQACEQEDEQH/3QAEACj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">
                <v:group id="Group 53" o:spid="_x0000_s1044" style="position:absolute;width:29667;height:18288" coordorigin="23" coordsize="29671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group id="Group 54" o:spid="_x0000_s1045" style="position:absolute;left:23;width:29671;height:18288" coordorigin="23" coordsize="29671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Picture 55" o:spid="_x0000_s1046" type="#_x0000_t75" style="position:absolute;left:23;width:29671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B2JHEAAAA2wAAAA8AAABkcnMvZG93bnJldi54bWxEj0tvwjAQhO+V+h+sReJWHEp5KMWgConH&#10;EQJIHLfx1okar9PYQPrvMRISx9HMfKOZzltbiQs1vnSsoN9LQBDnTpdsFBz2y7cJCB+QNVaOScE/&#10;eZjPXl+mmGp35R1dsmBEhLBPUUERQp1K6fOCLPqeq4mj9+MaiyHKxkjd4DXCbSXfk2QkLZYcFwqs&#10;aVFQ/pudrYKTkcnf9mNlTuVynY0H7fb4XRmlup326xNEoDY8w4/2RisYDuH+Jf4A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B2JHEAAAA2wAAAA8AAAAAAAAAAAAAAAAA&#10;nwIAAGRycy9kb3ducmV2LnhtbFBLBQYAAAAABAAEAPcAAACQAwAAAAA=&#10;" stroked="t">
                      <v:imagedata r:id="rId28" o:title=""/>
                      <v:path arrowok="t"/>
                    </v:shape>
                    <v:shape id="Text Box 99" o:spid="_x0000_s1047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ap8QA&#10;AADbAAAADwAAAGRycy9kb3ducmV2LnhtbESPQWvCQBSE7wX/w/IK3uqmlUZJ3QSRKvbgoeoPeGZf&#10;NqHZtyG7avTXdwtCj8PMfMMsisG24kK9bxwreJ0kIIhLpxs2Co6H9cschA/IGlvHpOBGHop89LTA&#10;TLsrf9NlH4yIEPYZKqhD6DIpfVmTRT9xHXH0KtdbDFH2RuoerxFuW/mWJKm02HBcqLGjVU3lz/5s&#10;FazuFZrk1O02aTk1X4Fmn001U2r8PCw/QAQawn/40d5qBe8p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3GqfEAAAA2wAAAA8AAAAAAAAAAAAAAAAAmAIAAGRycy9k&#10;b3ducmV2LnhtbFBLBQYAAAAABAAEAPUAAACJAwAAAAA=&#10;" stroked="f">
                      <v:textbox inset="0,0,0,0">
                        <w:txbxContent>
                          <w:p w:rsidR="001C52D3" w:rsidRDefault="001C52D3" w:rsidP="00731C17">
                            <w:pPr>
                              <w:pStyle w:val="Fig"/>
                              <w:jc w:val="center"/>
                            </w:pPr>
                            <w:r>
                              <w:t>Fig. 1-2</w:t>
                            </w:r>
                          </w:p>
                        </w:txbxContent>
                      </v:textbox>
                    </v:shape>
                  </v:group>
                  <v:shape id="Straight Arrow Connector 60" o:spid="_x0000_s1048" type="#_x0000_t32" style="position:absolute;left:7118;top:5990;width:4154;height:12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P3+cAAAADbAAAADwAAAGRycy9kb3ducmV2LnhtbERPz2vCMBS+D/wfwhO8zbTD1dEZRQID&#10;d1zVg7dH89aUNS+1ibX+98thsOPH93uzm1wnRhpC61lBvsxAENfetNwoOB0/nt9AhIhssPNMCh4U&#10;YLedPW2wNP7OXzRWsREphEOJCmyMfSllqC05DEvfEyfu2w8OY4JDI82A9xTuOvmSZYV02HJqsNiT&#10;tlT/VDenQI+6yLP1UV9uuX3V1dlfP/OVUov5tH8HEWmK/+I/98EoKNL69CX9AL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D9/nAAAAA2wAAAA8AAAAAAAAAAAAAAAAA&#10;oQIAAGRycy9kb3ducmV2LnhtbFBLBQYAAAAABAAEAPkAAACOAwAAAAA=&#10;" strokecolor="black [3213]" strokeweight="3pt">
                    <v:stroke endarrow="block"/>
                  </v:shape>
                </v:group>
                <v:group id="Group 109" o:spid="_x0000_s1049" style="position:absolute;left:152;top:76;width:12147;height:2546" coordorigin="3447,2077" coordsize="1913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rect id="Rectangle 110" o:spid="_x0000_s1050" style="position:absolute;left:3869;top:2077;width:1491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ylcMA&#10;AADbAAAADwAAAGRycy9kb3ducmV2LnhtbESPUWvCQBCE3wX/w7GFvumlQtMSPaUEhCIFrWl9XnJr&#10;EpvbC7mtpv/eE4Q+DjPzDbNYDa5VZ+pD49nA0zQBRVx623Bl4KtYT15BBUG22HomA38UYLUcjxaY&#10;WX/hTzrvpVIRwiFDA7VIl2kdypochqnviKN39L1DibKvtO3xEuGu1bMkSbXDhuNCjR3lNZU/+19n&#10;YHvYFZvdS76RZFZK/s0nev4ojHl8GN7moIQG+Q/f2+/WQJrC7Uv8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ylc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1C52D3" w:rsidRDefault="001C52D3" w:rsidP="00731C17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Panel removal tool</w:t>
                          </w:r>
                        </w:p>
                      </w:txbxContent>
                    </v:textbox>
                  </v:rect>
                  <v:shape id="Picture 111" o:spid="_x0000_s1051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6JWDEAAAA2wAAAA8AAABkcnMvZG93bnJldi54bWxEj91qwkAUhO+FvsNyCt7pRm20pK5ShIAU&#10;pNSf+9PsaZKaPRt21xjf3hUKvRxm5htmue5NIzpyvrasYDJOQBAXVtdcKjge8tErCB+QNTaWScGN&#10;PKxXT4MlZtpe+Yu6fShFhLDPUEEVQptJ6YuKDPqxbYmj92OdwRClK6V2eI1w08hpksylwZrjQoUt&#10;bSoqzvuLUdCdv2n2OUlTl3+8/BapPO0C5UoNn/v3NxCB+vAf/mtvtYL5Ah5f4g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6JWDEAAAA2wAAAA8AAAAAAAAAAAAAAAAA&#10;nwIAAGRycy9kb3ducmV2LnhtbFBLBQYAAAAABAAEAPcAAACQAwAAAAA=&#10;">
                    <v:imagedata r:id="rId29" o:title="tool"/>
                  </v:shape>
                </v:group>
                <w10:anchorlock/>
              </v:group>
            </w:pict>
          </mc:Fallback>
        </mc:AlternateContent>
      </w:r>
      <w:r w:rsidR="00D2364E">
        <w:t>Use a panel removal tool to remove the two white clips on the back of the storage cup.  Insert the tool under the clip face and press down into the groove (Fig. 1-2).</w:t>
      </w:r>
    </w:p>
    <w:p w:rsidR="00D2364E" w:rsidRDefault="00D2364E" w:rsidP="005249AC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61824" behindDoc="0" locked="1" layoutInCell="1" allowOverlap="1" wp14:anchorId="4CCD6DB6" wp14:editId="7FF6B342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8" name="Picture 5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>
        <w:t>Keep the clips for reuse.</w:t>
      </w:r>
    </w:p>
    <w:p w:rsidR="005249AC" w:rsidRDefault="005249AC" w:rsidP="005249AC">
      <w:pPr>
        <w:pStyle w:val="ProcLevel2"/>
        <w:numPr>
          <w:ilvl w:val="0"/>
          <w:numId w:val="0"/>
        </w:numPr>
        <w:ind w:left="360"/>
      </w:pPr>
    </w:p>
    <w:p w:rsidR="005249AC" w:rsidRDefault="005249AC" w:rsidP="005249AC">
      <w:pPr>
        <w:pStyle w:val="ProcLevel2"/>
        <w:numPr>
          <w:ilvl w:val="0"/>
          <w:numId w:val="0"/>
        </w:numPr>
        <w:ind w:left="360"/>
      </w:pPr>
    </w:p>
    <w:p w:rsidR="00A005CE" w:rsidRPr="00A005CE" w:rsidRDefault="00A005CE" w:rsidP="005249AC">
      <w:pPr>
        <w:pStyle w:val="ProcLevel2"/>
      </w:pPr>
      <w:r>
        <w:rPr>
          <w:color w:val="221E1F"/>
          <w:sz w:val="23"/>
          <w:szCs w:val="23"/>
        </w:rPr>
        <w:t>Remove the side clips from the storage cup.</w:t>
      </w:r>
    </w:p>
    <w:p w:rsidR="00D2364E" w:rsidRDefault="005249AC" w:rsidP="005249AC">
      <w:pPr>
        <w:pStyle w:val="ProcLevel3"/>
      </w:pPr>
      <w:r>
        <w:rPr>
          <w:noProof/>
          <w:color w:val="221E1F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78208" behindDoc="0" locked="1" layoutInCell="1" allowOverlap="1" wp14:anchorId="30B8FF20" wp14:editId="44202DB7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889"/>
                          <a:chExt cx="2971800" cy="1827021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89"/>
                            <a:ext cx="2971800" cy="18270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7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C52D3" w:rsidRDefault="001C52D3" w:rsidP="005249AC">
                              <w:pPr>
                                <w:pStyle w:val="Fig"/>
                                <w:jc w:val="center"/>
                              </w:pPr>
                              <w:r>
                                <w:t>Fig. 1-3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8FF20" id="Group 76" o:spid="_x0000_s1052" style="position:absolute;left:0;text-align:left;margin-left:-255.7pt;margin-top:0;width:234pt;height:2in;z-index:251678208;mso-height-relative:margin" coordorigin=",8" coordsize="29718,182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GI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J4AAAAAUmdo&#10;dGxvbmcAAAEB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zhCSU0EDAAAAAAeeQAAAAEAAACgAAAAYgAAAeAAALfAAAAeXQAY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Y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">
                <v:shape id="Picture 77" o:spid="_x0000_s1053" type="#_x0000_t75" style="position:absolute;top:8;width:29718;height:18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JUffFAAAA2wAAAA8AAABkcnMvZG93bnJldi54bWxEj91qwkAUhO8LfYflFHqnmwoxEl1FipbS&#10;ouDf/SF7TKLZs2F3NenbdwtCL4eZ+YaZLXrTiDs5X1tW8DZMQBAXVtdcKjge1oMJCB+QNTaWScEP&#10;eVjMn59mmGvb8Y7u+1CKCGGfo4IqhDaX0hcVGfRD2xJH72ydwRClK6V22EW4aeQoScbSYM1xocKW&#10;3isqrvubUbByt1V66E7pNc0uH5fNV7bdjL+Ven3pl1MQgfrwH360P7WCLIO/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VH3xQAAANsAAAAPAAAAAAAAAAAAAAAA&#10;AJ8CAABkcnMvZG93bnJldi54bWxQSwUGAAAAAAQABAD3AAAAkQMAAAAA&#10;" stroked="t">
                  <v:imagedata r:id="rId31" o:title=""/>
                  <v:path arrowok="t"/>
                </v:shape>
                <v:shape id="Text Box 99" o:spid="_x0000_s1054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3LsEA&#10;AADbAAAADwAAAGRycy9kb3ducmV2LnhtbERPzWrCQBC+F3yHZYTemo0KSYlZRcSKPfRQ6wOM2ckm&#10;mJ0N2a1JffruodDjx/dfbifbiTsNvnWsYJGkIIgrp1s2Ci5fby+vIHxA1tg5JgU/5GG7mT2VWGg3&#10;8ifdz8GIGMK+QAVNCH0hpa8asugT1xNHrnaDxRDhYKQecIzhtpPLNM2kxZZjQ4M97Ruqbudvq2D/&#10;qNGk1/7jmFUr8x4oP7R1rtTzfNqtQQSawr/4z33SCvI4Nn6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Rdy7BAAAA2wAAAA8AAAAAAAAAAAAAAAAAmAIAAGRycy9kb3du&#10;cmV2LnhtbFBLBQYAAAAABAAEAPUAAACGAwAAAAA=&#10;" stroked="f">
                  <v:textbox inset="0,0,0,0">
                    <w:txbxContent>
                      <w:p w:rsidR="001C52D3" w:rsidRDefault="001C52D3" w:rsidP="005249AC">
                        <w:pPr>
                          <w:pStyle w:val="Fig"/>
                          <w:jc w:val="center"/>
                        </w:pPr>
                        <w:r>
                          <w:t>Fig. 1-3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2364E">
        <w:t>Press in with the index finger and thumb on the outside face of the white clip (Fig. 1-3).</w:t>
      </w:r>
    </w:p>
    <w:p w:rsidR="005249AC" w:rsidRDefault="005249AC" w:rsidP="005249AC">
      <w:pPr>
        <w:spacing w:after="120" w:line="300" w:lineRule="auto"/>
      </w:pPr>
      <w:r>
        <w:br w:type="page"/>
      </w:r>
    </w:p>
    <w:p w:rsidR="005249AC" w:rsidRDefault="005249AC" w:rsidP="00421A58">
      <w:pPr>
        <w:pStyle w:val="ProcLevel2"/>
        <w:numPr>
          <w:ilvl w:val="0"/>
          <w:numId w:val="0"/>
        </w:numPr>
        <w:ind w:left="360"/>
      </w:pPr>
    </w:p>
    <w:p w:rsidR="00A005CE" w:rsidRDefault="005249AC" w:rsidP="00421A58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1" layoutInCell="1" allowOverlap="1" wp14:anchorId="3B616E2E" wp14:editId="23CCBF0B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62275" cy="1828800"/>
                <wp:effectExtent l="19050" t="19050" r="28575" b="1905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1828800"/>
                          <a:chOff x="0" y="3700"/>
                          <a:chExt cx="2966720" cy="1821399"/>
                        </a:xfrm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0" y="3700"/>
                            <a:ext cx="2966720" cy="1821399"/>
                            <a:chOff x="2333" y="3700"/>
                            <a:chExt cx="2967134" cy="1821399"/>
                          </a:xfrm>
                        </wpg:grpSpPr>
                        <wpg:grpSp>
                          <wpg:cNvPr id="84" name="Group 84"/>
                          <wpg:cNvGrpSpPr/>
                          <wpg:grpSpPr>
                            <a:xfrm>
                              <a:off x="2333" y="3700"/>
                              <a:ext cx="2967134" cy="1821399"/>
                              <a:chOff x="2333" y="3700"/>
                              <a:chExt cx="2967134" cy="1821399"/>
                            </a:xfrm>
                          </wpg:grpSpPr>
                          <pic:pic xmlns:pic="http://schemas.openxmlformats.org/drawingml/2006/picture">
                            <pic:nvPicPr>
                              <pic:cNvPr id="85" name="Picture 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33" y="3700"/>
                                <a:ext cx="2967134" cy="1821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pic:spPr>
                          </pic:pic>
                          <wps:wsp>
                            <wps:cNvPr id="86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9615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1C52D3" w:rsidRDefault="001C52D3" w:rsidP="005249AC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1-4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87" name="Straight Arrow Connector 87"/>
                          <wps:cNvCnPr/>
                          <wps:spPr>
                            <a:xfrm flipH="1">
                              <a:off x="1249852" y="1306177"/>
                              <a:ext cx="106380" cy="40116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8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15240"/>
                            <a:ext cx="1214755" cy="254635"/>
                            <a:chOff x="3447" y="2089"/>
                            <a:chExt cx="1913" cy="401"/>
                          </a:xfrm>
                        </wpg:grpSpPr>
                        <wps:wsp>
                          <wps:cNvPr id="8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9" y="2089"/>
                              <a:ext cx="1491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C52D3" w:rsidRDefault="001C52D3" w:rsidP="005249A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Panel removal tool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100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16E2E" id="Group 82" o:spid="_x0000_s1055" style="position:absolute;left:0;text-align:left;margin-left:-255.75pt;margin-top:-.55pt;width:233.25pt;height:2in;z-index:251680256;mso-width-relative:margin;mso-height-relative:margin" coordorigin=",37" coordsize="29667,1821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G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ngAAAABSZ2h0bG9uZwAAAQE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BybAAAAAQAAAKAAAABiAAAB&#10;4AAAt8AAABx/ABg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i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">
                <v:group id="Group 83" o:spid="_x0000_s1056" style="position:absolute;top:37;width:29667;height:18213" coordorigin="23,37" coordsize="29671,18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group id="Group 84" o:spid="_x0000_s1057" style="position:absolute;left:23;top:37;width:29671;height:18213" coordorigin="23,37" coordsize="29671,18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Picture 85" o:spid="_x0000_s1058" type="#_x0000_t75" style="position:absolute;left:23;top:37;width:29671;height:18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gifDAAAA2wAAAA8AAABkcnMvZG93bnJldi54bWxEj1FrwjAUhd8H/odwhb3NZDrFdkYRwTFE&#10;H6z7AZfm2pQ1N6WJtvv3izDY4+Gc8x3OajO4RtypC7VnDa8TBYK49KbmSsPXZf+yBBEissHGM2n4&#10;oQCb9ehphbnxPZ/pXsRKJAiHHDXYGNtcylBachgmviVO3tV3DmOSXSVNh32Cu0ZOlVpIhzWnBYst&#10;7SyV38XNaajMIevVsfi4LmZ2flRvWZ2pk9bP42H7DiLSEP/Df+1Po2E5h8eX9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yCJ8MAAADbAAAADwAAAAAAAAAAAAAAAACf&#10;AgAAZHJzL2Rvd25yZXYueG1sUEsFBgAAAAAEAAQA9wAAAI8DAAAAAA==&#10;" stroked="t">
                      <v:imagedata r:id="rId33" o:title=""/>
                      <v:path arrowok="t"/>
                    </v:shape>
                    <v:shape id="Text Box 99" o:spid="_x0000_s1059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c24MQA&#10;AADbAAAADwAAAGRycy9kb3ducmV2LnhtbESPwWrDMBBE74H8g9hAb4mcFOzgRgnFpKU99JC0H7C1&#10;1rKptTKWYrv5+qhQyHGYmTfM7jDZVgzU+8axgvUqAUFcOt2wUfD1+bLcgvABWWPrmBT8kofDfj7b&#10;Ya7dyCcazsGICGGfo4I6hC6X0pc1WfQr1xFHr3K9xRBlb6TucYxw28pNkqTSYsNxocaOiprKn/PF&#10;KiiuFZrku/t4TctH8x4oOzZVptTDYnp+AhFoCvfwf/tNK9im8Pcl/gC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XNuDEAAAA2wAAAA8AAAAAAAAAAAAAAAAAmAIAAGRycy9k&#10;b3ducmV2LnhtbFBLBQYAAAAABAAEAPUAAACJAwAAAAA=&#10;" stroked="f">
                      <v:textbox inset="0,0,0,0">
                        <w:txbxContent>
                          <w:p w:rsidR="001C52D3" w:rsidRDefault="001C52D3" w:rsidP="005249AC">
                            <w:pPr>
                              <w:pStyle w:val="Fig"/>
                              <w:jc w:val="center"/>
                            </w:pPr>
                            <w:r>
                              <w:t>Fig. 1-4</w:t>
                            </w:r>
                          </w:p>
                        </w:txbxContent>
                      </v:textbox>
                    </v:shape>
                  </v:group>
                  <v:shape id="Straight Arrow Connector 87" o:spid="_x0000_s1060" type="#_x0000_t32" style="position:absolute;left:12498;top:13061;width:1064;height:40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qFTcEAAADbAAAADwAAAGRycy9kb3ducmV2LnhtbESPwYrCQBBE7wv+w9CCF9GJHlzJOooo&#10;gifBrB/QZnqT7GZ6QqbV5O8dQdhjUVWvqNWmc7W6UxsqzwZm0wQUce5txYWBy/dhsgQVBNli7ZkM&#10;9BRgsx58rDC1/sFnumdSqAjhkKKBUqRJtQ55SQ7D1DfE0fvxrUOJsi20bfER4a7W8yRZaIcVx4US&#10;G9qVlP9lN2fgtr+yjPtfOXHP2a7fjinfn4wZDbvtFyihTv7D7/bRGlh+wutL/AF6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SoVNwQAAANsAAAAPAAAAAAAAAAAAAAAA&#10;AKECAABkcnMvZG93bnJldi54bWxQSwUGAAAAAAQABAD5AAAAjwMAAAAA&#10;" strokecolor="black [3213]" strokeweight="3pt">
                    <v:stroke endarrow="block"/>
                  </v:shape>
                </v:group>
                <v:group id="Group 109" o:spid="_x0000_s1061" style="position:absolute;left:152;top:152;width:12147;height:2546" coordorigin="3447,2089" coordsize="1913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rect id="Rectangle 110" o:spid="_x0000_s1062" style="position:absolute;left:3869;top:2089;width:1491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AHcMA&#10;AADbAAAADwAAAGRycy9kb3ducmV2LnhtbESPUWvCQBCE3wv+h2MF3+qlQluNniIBoUih1lSfl9w2&#10;SZvbC7lV47/3CgUfh5n5hlmseteoM3Wh9mzgaZyAIi68rbk08JVvHqeggiBbbDyTgSsFWC0HDwtM&#10;rb/wJ533UqoI4ZCigUqkTbUORUUOw9i3xNH79p1DibIrte3wEuGu0ZMkedEOa44LFbaUVVT87k/O&#10;wMdxl293r9lWkkkh2YF/6Pk9N2Y07NdzUEK93MP/7TdrYDqDvy/xB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dAHc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1C52D3" w:rsidRDefault="001C52D3" w:rsidP="005249A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Panel removal tool</w:t>
                          </w:r>
                        </w:p>
                      </w:txbxContent>
                    </v:textbox>
                  </v:rect>
                  <v:shape id="Picture 111" o:spid="_x0000_s1063" type="#_x0000_t75" alt="tool" style="position:absolute;left:3447;top:210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zTPBAAAA2wAAAA8AAABkcnMvZG93bnJldi54bWxET11rwjAUfR/4H8IVfJupcxVXm4oMCjIY&#10;Qzff75prW21uShJr9++Xh8EeD+c7346mEwM531pWsJgnIIgrq1uuFXx9lo9rED4ga+wsk4If8rAt&#10;Jg85Ztre+UDDMdQihrDPUEETQp9J6auGDPq57Ykjd7bOYIjQ1VI7vMdw08mnJFlJgy3HhgZ7em2o&#10;uh5vRsFw/ablxyJNXfn2fKlSeXoPVCo1m467DYhAY/gX/7n3WsFLXB+/xB8g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+GzTPBAAAA2wAAAA8AAAAAAAAAAAAAAAAAnwIA&#10;AGRycy9kb3ducmV2LnhtbFBLBQYAAAAABAAEAPcAAACNAwAAAAA=&#10;">
                    <v:imagedata r:id="rId29" o:title="tool"/>
                  </v:shape>
                </v:group>
                <w10:anchorlock/>
              </v:group>
            </w:pict>
          </mc:Fallback>
        </mc:AlternateContent>
      </w:r>
      <w:r w:rsidR="00A005CE">
        <w:rPr>
          <w:color w:val="221E1F"/>
          <w:sz w:val="23"/>
          <w:szCs w:val="23"/>
        </w:rPr>
        <w:t>While pressing on the face of the clip, u</w:t>
      </w:r>
      <w:r w:rsidR="00D2364E">
        <w:t xml:space="preserve">se a panel removal tool to </w:t>
      </w:r>
      <w:r w:rsidR="00A005CE">
        <w:t>catch the inside of the clip and slide it off</w:t>
      </w:r>
      <w:r w:rsidR="00D2364E">
        <w:t xml:space="preserve"> (Fig. 1-4).</w:t>
      </w:r>
    </w:p>
    <w:p w:rsidR="00A005CE" w:rsidRPr="00A005CE" w:rsidRDefault="00A005CE" w:rsidP="00421A58">
      <w:pPr>
        <w:pStyle w:val="ProcLevel3"/>
        <w:numPr>
          <w:ilvl w:val="0"/>
          <w:numId w:val="0"/>
        </w:numPr>
        <w:ind w:left="720"/>
      </w:pPr>
      <w:r>
        <w:rPr>
          <w:noProof/>
        </w:rPr>
        <w:drawing>
          <wp:anchor distT="0" distB="0" distL="114300" distR="114300" simplePos="0" relativeHeight="251665920" behindDoc="0" locked="1" layoutInCell="1" allowOverlap="1" wp14:anchorId="0CA3B5E8" wp14:editId="7F86493D">
            <wp:simplePos x="0" y="0"/>
            <wp:positionH relativeFrom="column">
              <wp:posOffset>182880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141" name="Picture 141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The clips will break if subjected to extreme bending.</w:t>
      </w:r>
    </w:p>
    <w:p w:rsidR="00D2364E" w:rsidRDefault="00A005CE" w:rsidP="00421A58">
      <w:pPr>
        <w:pStyle w:val="ProcLevel3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63872" behindDoc="0" locked="1" layoutInCell="1" allowOverlap="1" wp14:anchorId="61FB366F" wp14:editId="7D6428D9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0" name="Picture 2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>
        <w:t>Keep the clips for reuse.</w:t>
      </w:r>
    </w:p>
    <w:p w:rsidR="005249AC" w:rsidRDefault="005249AC" w:rsidP="00421A58">
      <w:pPr>
        <w:pStyle w:val="ProcLevel3"/>
        <w:numPr>
          <w:ilvl w:val="0"/>
          <w:numId w:val="0"/>
        </w:numPr>
        <w:ind w:left="360"/>
      </w:pPr>
    </w:p>
    <w:p w:rsidR="005249AC" w:rsidRDefault="005249AC" w:rsidP="00421A58">
      <w:pPr>
        <w:pStyle w:val="ProcLevel3"/>
        <w:numPr>
          <w:ilvl w:val="0"/>
          <w:numId w:val="0"/>
        </w:numPr>
        <w:ind w:left="360"/>
      </w:pPr>
    </w:p>
    <w:p w:rsidR="00A005CE" w:rsidRPr="005249AC" w:rsidRDefault="005249AC" w:rsidP="00421A58">
      <w:pPr>
        <w:pStyle w:val="ProcLevel2"/>
      </w:pPr>
      <w:r>
        <w:rPr>
          <w:noProof/>
          <w:color w:val="221E1F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82304" behindDoc="0" locked="1" layoutInCell="1" allowOverlap="1" wp14:anchorId="4B186BFE" wp14:editId="02F3D88D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1660"/>
                          <a:chExt cx="2971800" cy="1825478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0"/>
                            <a:ext cx="2971800" cy="18254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9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6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C52D3" w:rsidRDefault="001C52D3" w:rsidP="005249AC">
                              <w:pPr>
                                <w:pStyle w:val="Fig"/>
                                <w:jc w:val="center"/>
                              </w:pPr>
                              <w:r>
                                <w:t>Fig. 1-5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86BFE" id="Group 91" o:spid="_x0000_s1064" style="position:absolute;left:0;text-align:left;margin-left:-255.75pt;margin-top:0;width:234pt;height:2in;z-index:251682304;mso-height-relative:margin" coordorigin=",16" coordsize="29718,182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tgAAAABSZ2h0bG9uZwAAASg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DOEJJTQQMAAAAABQPAAAAAQAAAKAAAABiAAAB4AAAt8AAABPzABgAAf/Y&#10;/+0ADEFkb2JlX0NNAAH/7gAOQWRvYmUAZIAAAAAB/9sAhAAMCAgICQgMCQkMEQsKCxEVDwwMDxUY&#10;ExMVExMYEQwMDAwMDBEMDAwMDAwMDAwMDAwMDAwMDAwMDAwMDAwMDAwMAQ0LCw0ODRAODhAUDg4O&#10;FBQODg4OFBEMDAwMDBERDAwMDAwMEQwMDAwMDAwMDAwMDAwMDAwMDAwMDAwMDAwMDAz/wAARCABi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">
                <v:shape id="Picture 92" o:spid="_x0000_s1065" type="#_x0000_t75" style="position:absolute;top:16;width:29718;height:1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DDHvDAAAA2wAAAA8AAABkcnMvZG93bnJldi54bWxEj0FrAjEUhO+C/yG8Qi9SswoWuxpFCpXi&#10;yarg9bl53SxuXpYkrtv+eiMIHoeZ+YaZLztbi5Z8qBwrGA0zEMSF0xWXCg77r7cpiBCRNdaOScEf&#10;BVgu+r055tpd+YfaXSxFgnDIUYGJscmlDIUhi2HoGuLk/TpvMSbpS6k9XhPc1nKcZe/SYsVpwWBD&#10;n4aK8+5iFeju5EfNut3KidlML//H9eB8sEq9vnSrGYhIXXyGH+1vreBjDPcv6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MMe8MAAADbAAAADwAAAAAAAAAAAAAAAACf&#10;AgAAZHJzL2Rvd25yZXYueG1sUEsFBgAAAAAEAAQA9wAAAI8DAAAAAA==&#10;" stroked="t">
                  <v:imagedata r:id="rId36" o:title=""/>
                  <v:path arrowok="t"/>
                </v:shape>
                <v:shape id="Text Box 99" o:spid="_x0000_s1066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DpcQA&#10;AADbAAAADwAAAGRycy9kb3ducmV2LnhtbESPwW7CMBBE75X4B2uRegMHIkEbMAihtqIHDtB+wBJv&#10;nIh4HdluSPn6ulKlHkcz80az3g62FT350DhWMJtmIIhLpxs2Cj4/XidPIEJE1tg6JgXfFGC7GT2s&#10;sdDuxifqz9GIBOFQoII6xq6QMpQ1WQxT1xEnr3LeYkzSG6k93hLctnKeZQtpseG0UGNH+5rK6/nL&#10;KtjfKzTZpTu+LcrcvEdavjTVUqnH8bBbgYg0xP/wX/ugFTzn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5A6XEAAAA2wAAAA8AAAAAAAAAAAAAAAAAmAIAAGRycy9k&#10;b3ducmV2LnhtbFBLBQYAAAAABAAEAPUAAACJAwAAAAA=&#10;" stroked="f">
                  <v:textbox inset="0,0,0,0">
                    <w:txbxContent>
                      <w:p w:rsidR="001C52D3" w:rsidRDefault="001C52D3" w:rsidP="005249AC">
                        <w:pPr>
                          <w:pStyle w:val="Fig"/>
                          <w:jc w:val="center"/>
                        </w:pPr>
                        <w:r>
                          <w:t>Fig. 1-5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005CE">
        <w:rPr>
          <w:color w:val="221E1F"/>
          <w:sz w:val="23"/>
          <w:szCs w:val="23"/>
        </w:rPr>
        <w:t>Lift up from the corner edges</w:t>
      </w:r>
      <w:r w:rsidR="00A005CE" w:rsidRPr="00A005CE">
        <w:rPr>
          <w:color w:val="221E1F"/>
          <w:sz w:val="23"/>
          <w:szCs w:val="23"/>
        </w:rPr>
        <w:t xml:space="preserve"> </w:t>
      </w:r>
      <w:r w:rsidR="00A005CE">
        <w:rPr>
          <w:color w:val="221E1F"/>
          <w:sz w:val="23"/>
          <w:szCs w:val="23"/>
        </w:rPr>
        <w:t xml:space="preserve">of </w:t>
      </w:r>
      <w:r w:rsidR="00A005CE" w:rsidRPr="00A005CE">
        <w:rPr>
          <w:color w:val="221E1F"/>
          <w:sz w:val="23"/>
          <w:szCs w:val="23"/>
        </w:rPr>
        <w:t xml:space="preserve">the </w:t>
      </w:r>
      <w:r w:rsidR="00A005CE" w:rsidRPr="00A005CE">
        <w:rPr>
          <w:bCs/>
          <w:color w:val="221E1F"/>
          <w:sz w:val="23"/>
          <w:szCs w:val="23"/>
        </w:rPr>
        <w:t xml:space="preserve">gear selector bezel </w:t>
      </w:r>
      <w:r w:rsidR="00A005CE" w:rsidRPr="00A005CE">
        <w:rPr>
          <w:color w:val="221E1F"/>
          <w:sz w:val="23"/>
          <w:szCs w:val="23"/>
        </w:rPr>
        <w:t>around the shift</w:t>
      </w:r>
      <w:r w:rsidR="00A005CE">
        <w:rPr>
          <w:color w:val="221E1F"/>
          <w:sz w:val="23"/>
          <w:szCs w:val="23"/>
        </w:rPr>
        <w:t xml:space="preserve"> lever and remove it (Fig. 1-5).</w:t>
      </w:r>
    </w:p>
    <w:p w:rsidR="005249AC" w:rsidRDefault="005249AC" w:rsidP="00421A58">
      <w:pPr>
        <w:pStyle w:val="ProcLevel2"/>
        <w:numPr>
          <w:ilvl w:val="0"/>
          <w:numId w:val="0"/>
        </w:numPr>
        <w:ind w:left="360"/>
      </w:pPr>
    </w:p>
    <w:p w:rsidR="005249AC" w:rsidRDefault="005249AC" w:rsidP="00421A58">
      <w:pPr>
        <w:pStyle w:val="ProcLevel2"/>
        <w:numPr>
          <w:ilvl w:val="0"/>
          <w:numId w:val="0"/>
        </w:numPr>
        <w:ind w:left="360"/>
      </w:pPr>
    </w:p>
    <w:p w:rsidR="005249AC" w:rsidRDefault="005249AC" w:rsidP="00421A58">
      <w:pPr>
        <w:pStyle w:val="ProcLevel2"/>
        <w:numPr>
          <w:ilvl w:val="0"/>
          <w:numId w:val="0"/>
        </w:numPr>
        <w:ind w:left="360"/>
      </w:pPr>
    </w:p>
    <w:p w:rsidR="005249AC" w:rsidRPr="00A375C3" w:rsidRDefault="005249AC" w:rsidP="00421A58">
      <w:pPr>
        <w:pStyle w:val="ProcLevel2"/>
        <w:numPr>
          <w:ilvl w:val="0"/>
          <w:numId w:val="0"/>
        </w:numPr>
        <w:ind w:left="360"/>
      </w:pPr>
    </w:p>
    <w:p w:rsidR="00A375C3" w:rsidRPr="00421A58" w:rsidRDefault="005249AC" w:rsidP="00421A5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1" layoutInCell="1" allowOverlap="1" wp14:anchorId="0E97740A" wp14:editId="634B5C6D">
                <wp:simplePos x="0" y="0"/>
                <wp:positionH relativeFrom="column">
                  <wp:posOffset>-3248025</wp:posOffset>
                </wp:positionH>
                <wp:positionV relativeFrom="paragraph">
                  <wp:posOffset>2540</wp:posOffset>
                </wp:positionV>
                <wp:extent cx="2971800" cy="1828800"/>
                <wp:effectExtent l="19050" t="57150" r="19050" b="1905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95" name="Group 95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96" name="Picture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9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C52D3" w:rsidRDefault="001C52D3" w:rsidP="005249AC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98" name="Straight Arrow Connector 98"/>
                        <wps:cNvCnPr/>
                        <wps:spPr>
                          <a:xfrm flipV="1">
                            <a:off x="2041636" y="63062"/>
                            <a:ext cx="63061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Arrow Connector 99"/>
                        <wps:cNvCnPr/>
                        <wps:spPr>
                          <a:xfrm flipV="1">
                            <a:off x="2301766" y="1103587"/>
                            <a:ext cx="55180" cy="44143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7740A" id="Group 94" o:spid="_x0000_s1067" style="position:absolute;left:0;text-align:left;margin-left:-255.75pt;margin-top:.2pt;width:234pt;height:2in;z-index:251684352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GI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uAAAAABSZ2h0bG9uZwAAASs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DOEJJTQQMAAAAACAEAAAAAQAA&#10;AKAAAABiAAAB4AAAt8AAAB/o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i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">
                <v:group id="Group 95" o:spid="_x0000_s1068" style="position:absolute;width:29718;height:18288" coordsize="2971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Picture 96" o:spid="_x0000_s1069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Rr03FAAAA2wAAAA8AAABkcnMvZG93bnJldi54bWxEj0FrwkAUhO8F/8PyhN6ajRakRlcRQSnF&#10;g6Ye9PbIPpNo9m3IbpPYX+8KhR6HmfmGmS97U4mWGldaVjCKYhDEmdUl5wqO35u3DxDOI2usLJOC&#10;OzlYLgYvc0y07fhAbepzESDsElRQeF8nUrqsIIMusjVx8C62MeiDbHKpG+wC3FRyHMcTabDksFBg&#10;TeuCslv6YxS879Nu7a+7r3K3as/3c3/F0/ZXqddhv5qB8NT7//Bf+1MrmE7g+SX8AL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Ea9NxQAAANsAAAAPAAAAAAAAAAAAAAAA&#10;AJ8CAABkcnMvZG93bnJldi54bWxQSwUGAAAAAAQABAD3AAAAkQMAAAAA&#10;" stroked="t">
                    <v:imagedata r:id="rId38" o:title=""/>
                    <v:path arrowok="t"/>
                  </v:shape>
                  <v:shape id="Text Box 99" o:spid="_x0000_s1070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FpsQA&#10;AADbAAAADwAAAGRycy9kb3ducmV2LnhtbESPQWvCQBSE74L/YXmF3nTTFoymboJIK+3Bg9Ef8My+&#10;bEKzb0N2q7G/vlsoeBxm5htmXYy2ExcafOtYwdM8AUFcOd2yUXA6vs+WIHxA1tg5JgU38lDk08ka&#10;M+2ufKBLGYyIEPYZKmhC6DMpfdWQRT93PXH0ajdYDFEORuoBrxFuO/mcJAtpseW40GBP24aqr/Lb&#10;Ktj+1GiSc7/fLaoX8xkofWvrVKnHh3HzCiLQGO7h//aHVrBK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BabEAAAA2wAAAA8AAAAAAAAAAAAAAAAAmAIAAGRycy9k&#10;b3ducmV2LnhtbFBLBQYAAAAABAAEAPUAAACJAwAAAAA=&#10;" stroked="f">
                    <v:textbox inset="0,0,0,0">
                      <w:txbxContent>
                        <w:p w:rsidR="001C52D3" w:rsidRDefault="001C52D3" w:rsidP="005249AC">
                          <w:pPr>
                            <w:pStyle w:val="Fig"/>
                            <w:jc w:val="center"/>
                          </w:pPr>
                          <w:r>
                            <w:t>Fig. 1-6</w:t>
                          </w:r>
                        </w:p>
                      </w:txbxContent>
                    </v:textbox>
                  </v:shape>
                </v:group>
                <v:shape id="Straight Arrow Connector 98" o:spid="_x0000_s1071" type="#_x0000_t32" style="position:absolute;left:20416;top:630;width:630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yH4r4AAADbAAAADwAAAGRycy9kb3ducmV2LnhtbERPzYrCMBC+L/gOYQQvoqkelrUaRZSF&#10;PQlbfYCxGdtqMynNqO3bm4Pg8eP7X206V6sHtaHybGA2TUAR595WXBg4HX8nP6CCIFusPZOBngJs&#10;1oOvFabWP/mfHpkUKoZwSNFAKdKkWoe8JIdh6hviyF1861AibAttW3zGcFfreZJ8a4cVx4YSG9qV&#10;lN+yuzNw359Zxv1VDtxztuu3Y8r3B2NGw267BCXUyUf8dv9ZA4s4Nn6JP0Cv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FDIfivgAAANsAAAAPAAAAAAAAAAAAAAAAAKEC&#10;AABkcnMvZG93bnJldi54bWxQSwUGAAAAAAQABAD5AAAAjAMAAAAA&#10;" strokecolor="black [3213]" strokeweight="3pt">
                  <v:stroke endarrow="block"/>
                </v:shape>
                <v:shape id="Straight Arrow Connector 99" o:spid="_x0000_s1072" type="#_x0000_t32" style="position:absolute;left:23017;top:11035;width:552;height:44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iecEAAADbAAAADwAAAGRycy9kb3ducmV2LnhtbESPwYrCQBBE7wv+w9CCF9GJHmTNOooo&#10;gifBrB/QZnqT7GZ6QqbV5O8dQdhjUVWvqNWmc7W6UxsqzwZm0wQUce5txYWBy/dh8gkqCLLF2jMZ&#10;6CnAZj34WGFq/YPPdM+kUBHCIUUDpUiTah3ykhyGqW+Io/fjW4cSZVto2+Ijwl2t50my0A4rjgsl&#10;NrQrKf/Lbs7AbX9lGfe/cuKes12/HVO+PxkzGnbbL1BCnfyH3+2jNbBcwutL/AF6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QCJ5wQAAANsAAAAPAAAAAAAAAAAAAAAA&#10;AKECAABkcnMvZG93bnJldi54bWxQSwUGAAAAAAQABAD5AAAAjwMAAAAA&#10;" strokecolor="black [3213]" strokeweight="3pt">
                  <v:stroke endarrow="block"/>
                </v:shape>
                <w10:anchorlock/>
              </v:group>
            </w:pict>
          </mc:Fallback>
        </mc:AlternateContent>
      </w:r>
      <w:r w:rsidR="00A375C3">
        <w:rPr>
          <w:color w:val="221E1F"/>
          <w:sz w:val="23"/>
          <w:szCs w:val="23"/>
        </w:rPr>
        <w:t xml:space="preserve">Use both hands to remove the </w:t>
      </w:r>
      <w:r w:rsidR="00A375C3" w:rsidRPr="00A375C3">
        <w:rPr>
          <w:bCs/>
          <w:color w:val="221E1F"/>
          <w:sz w:val="23"/>
          <w:szCs w:val="23"/>
        </w:rPr>
        <w:t>gear selector bezel</w:t>
      </w:r>
      <w:r w:rsidR="00A375C3">
        <w:rPr>
          <w:b/>
          <w:bCs/>
          <w:color w:val="221E1F"/>
          <w:sz w:val="23"/>
          <w:szCs w:val="23"/>
        </w:rPr>
        <w:t xml:space="preserve"> </w:t>
      </w:r>
      <w:r w:rsidR="00A375C3">
        <w:rPr>
          <w:color w:val="221E1F"/>
          <w:sz w:val="23"/>
          <w:szCs w:val="23"/>
        </w:rPr>
        <w:t>from the tab inserts (Fig. 1-6).</w:t>
      </w:r>
    </w:p>
    <w:p w:rsidR="00421A58" w:rsidRDefault="00421A58" w:rsidP="00421A58">
      <w:pPr>
        <w:pStyle w:val="ProcLevel2"/>
        <w:numPr>
          <w:ilvl w:val="0"/>
          <w:numId w:val="0"/>
        </w:numPr>
        <w:ind w:left="360"/>
      </w:pPr>
    </w:p>
    <w:p w:rsidR="00421A58" w:rsidRDefault="00421A58" w:rsidP="00421A58">
      <w:pPr>
        <w:pStyle w:val="ProcLevel2"/>
        <w:numPr>
          <w:ilvl w:val="0"/>
          <w:numId w:val="0"/>
        </w:numPr>
        <w:ind w:left="360"/>
      </w:pPr>
    </w:p>
    <w:p w:rsidR="00421A58" w:rsidRDefault="00421A58" w:rsidP="00421A58">
      <w:pPr>
        <w:pStyle w:val="ProcLevel2"/>
        <w:numPr>
          <w:ilvl w:val="0"/>
          <w:numId w:val="0"/>
        </w:numPr>
        <w:ind w:left="360"/>
      </w:pPr>
    </w:p>
    <w:p w:rsidR="00421A58" w:rsidRDefault="00421A58" w:rsidP="00421A58">
      <w:pPr>
        <w:pStyle w:val="ProcLevel2"/>
        <w:numPr>
          <w:ilvl w:val="0"/>
          <w:numId w:val="0"/>
        </w:numPr>
        <w:ind w:left="360"/>
      </w:pPr>
    </w:p>
    <w:p w:rsidR="00421A58" w:rsidRPr="00A375C3" w:rsidRDefault="00421A58" w:rsidP="00421A58">
      <w:pPr>
        <w:pStyle w:val="ProcLevel2"/>
        <w:numPr>
          <w:ilvl w:val="0"/>
          <w:numId w:val="0"/>
        </w:numPr>
        <w:ind w:left="360"/>
      </w:pPr>
    </w:p>
    <w:p w:rsidR="00A375C3" w:rsidRPr="00421A58" w:rsidRDefault="00421A58" w:rsidP="003A6B5D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1" layoutInCell="1" allowOverlap="1" wp14:anchorId="11894796" wp14:editId="5A8BF9B7">
                <wp:simplePos x="0" y="0"/>
                <wp:positionH relativeFrom="column">
                  <wp:posOffset>-3248025</wp:posOffset>
                </wp:positionH>
                <wp:positionV relativeFrom="paragraph">
                  <wp:posOffset>-5080</wp:posOffset>
                </wp:positionV>
                <wp:extent cx="2971800" cy="1828800"/>
                <wp:effectExtent l="19050" t="19050" r="19050" b="1905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2157" y="0"/>
                          <a:chExt cx="2967486" cy="1828800"/>
                        </a:xfrm>
                      </wpg:grpSpPr>
                      <wpg:grpSp>
                        <wpg:cNvPr id="107" name="Group 107"/>
                        <wpg:cNvGrpSpPr/>
                        <wpg:grpSpPr>
                          <a:xfrm>
                            <a:off x="2157" y="0"/>
                            <a:ext cx="2967486" cy="1828800"/>
                            <a:chOff x="2157" y="0"/>
                            <a:chExt cx="2967486" cy="1828800"/>
                          </a:xfrm>
                        </wpg:grpSpPr>
                        <pic:pic xmlns:pic="http://schemas.openxmlformats.org/drawingml/2006/picture">
                          <pic:nvPicPr>
                            <pic:cNvPr id="108" name="Picture 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7" y="0"/>
                              <a:ext cx="2967486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10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C52D3" w:rsidRDefault="001C52D3" w:rsidP="00421A58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110" name="Straight Arrow Connector 110"/>
                        <wps:cNvCnPr/>
                        <wps:spPr>
                          <a:xfrm flipV="1">
                            <a:off x="1711041" y="449317"/>
                            <a:ext cx="63061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Straight Arrow Connector 111"/>
                        <wps:cNvCnPr/>
                        <wps:spPr>
                          <a:xfrm flipV="1">
                            <a:off x="2364736" y="638506"/>
                            <a:ext cx="55180" cy="44143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94796" id="Group 106" o:spid="_x0000_s1073" style="position:absolute;left:0;text-align:left;margin-left:-255.75pt;margin-top:-.4pt;width:234pt;height:2in;z-index:251686400" coordorigin="21" coordsize="29674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f/uAA5BZG9iZQBkgAAAAAH/2wCE&#10;AAwICAgJCAwJCQwRCwoLERUPDAwPFRgTExUTExgRDAwMDAwMEQwMDAwMDAwMDAwMDAwMDAwMDAwM&#10;DAwMDAwMDAwBDQsLDQ4NEA4OEBQODg4UFA4ODg4UEQwMDAwMEREMDAwMDAwRDAwMDAwMDAwMDAwM&#10;DAwMDAwMDAwMDAwMDAwMDP/AABEIAGM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nwAAAABSZ2h0bG9uZwAAAQI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DOEJJTQQMAAAAACJ9AAAAAQAAAKAAAABjAAAB4AAA&#10;uaAAACJhABg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Bj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">
                <v:group id="Group 107" o:spid="_x0000_s1074" style="position:absolute;left:21;width:29675;height:18288" coordorigin="21" coordsize="29674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Picture 108" o:spid="_x0000_s1075" type="#_x0000_t75" style="position:absolute;left:21;width:29675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siiLEAAAA3AAAAA8AAABkcnMvZG93bnJldi54bWxEj09rAjEQxe+FfocwBW81aaVSV6OUFsFL&#10;i/XPfdiMm9DNZNlE3X77zqHgbYb35r3fLFZDbNWF+hwSW3gaG1DEdXKBGwuH/frxFVQuyA7bxGTh&#10;lzKslvd3C6xcuvI3XXalURLCuUILvpSu0jrXniLmceqIRTulPmKRtW+06/Eq4bHVz8ZMdcTA0uCx&#10;o3dP9c/uHC1sP3OzCe5rOvEvx49zNoEns2Dt6GF4m4MqNJSb+f964wTfCK08IxPo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siiLEAAAA3AAAAA8AAAAAAAAAAAAAAAAA&#10;nwIAAGRycy9kb3ducmV2LnhtbFBLBQYAAAAABAAEAPcAAACQAwAAAAA=&#10;" stroked="t">
                    <v:imagedata r:id="rId40" o:title=""/>
                    <v:path arrowok="t"/>
                  </v:shape>
                  <v:shape id="Text Box 99" o:spid="_x0000_s1076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LtMIA&#10;AADcAAAADwAAAGRycy9kb3ducmV2LnhtbERPzWoCMRC+F/oOYYTeNNGC1u1mpYgVPXio7QOMm9ns&#10;0s1k2aS6+vSmUOhtPr7fyVeDa8WZ+tB41jCdKBDEpTcNWw1fn+/jFxAhIhtsPZOGKwVYFY8POWbG&#10;X/iDzsdoRQrhkKGGOsYukzKUNTkME98RJ67yvcOYYG+l6fGSwl0rZ0rNpcOGU0ONHa1rKr+PP07D&#10;+lahVafusJ2Xz3YfabFpqoXWT6Ph7RVEpCH+i//cO5PmqyX8PpMu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cu0wgAAANwAAAAPAAAAAAAAAAAAAAAAAJgCAABkcnMvZG93&#10;bnJldi54bWxQSwUGAAAAAAQABAD1AAAAhwMAAAAA&#10;" stroked="f">
                    <v:textbox inset="0,0,0,0">
                      <w:txbxContent>
                        <w:p w:rsidR="001C52D3" w:rsidRDefault="001C52D3" w:rsidP="00421A58">
                          <w:pPr>
                            <w:pStyle w:val="Fig"/>
                            <w:jc w:val="center"/>
                          </w:pPr>
                          <w:r>
                            <w:t>Fig. 1-7</w:t>
                          </w:r>
                        </w:p>
                      </w:txbxContent>
                    </v:textbox>
                  </v:shape>
                </v:group>
                <v:shape id="Straight Arrow Connector 110" o:spid="_x0000_s1077" type="#_x0000_t32" style="position:absolute;left:17110;top:4493;width:631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zHq8MAAADcAAAADwAAAGRycy9kb3ducmV2LnhtbESPQWvCQBCF70L/wzKCF6kbeyiSuooo&#10;hZ6ERn/AmJ0mqdnZkB01+ffOodDbDO/Ne9+st0NozZ361ER2sFxkYIjL6BuuHJxPn68rMEmQPbaR&#10;ycFICbabl8kacx8f/E33QiqjIZxydFCLdLm1qawpYFrEjli1n9gHFF37yvoeHxoeWvuWZe82YMPa&#10;UGNH+5rKa3ELDm6HC8t8/JUjj1zsx92cysPRudl02H2AERrk3/x3/eUVf6n4+oxOY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8x6vDAAAA3AAAAA8AAAAAAAAAAAAA&#10;AAAAoQIAAGRycy9kb3ducmV2LnhtbFBLBQYAAAAABAAEAPkAAACRAwAAAAA=&#10;" strokecolor="black [3213]" strokeweight="3pt">
                  <v:stroke endarrow="block"/>
                </v:shape>
                <v:shape id="Straight Arrow Connector 111" o:spid="_x0000_s1078" type="#_x0000_t32" style="position:absolute;left:23647;top:6385;width:552;height:44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BiML8AAADcAAAADwAAAGRycy9kb3ducmV2LnhtbERPzYrCMBC+L/gOYQQvomk9LEs1iiiC&#10;J8HuPsDYjG21mZRm1PbtzcLC3ubj+53VpneNelIXas8G0nkCirjwtubSwM/3YfYFKgiyxcYzGRgo&#10;wGY9+lhhZv2Lz/TMpVQxhEOGBiqRNtM6FBU5DHPfEkfu6juHEmFXatvhK4a7Ri+S5FM7rDk2VNjS&#10;rqLinj+cgcf+wjIdbnLigfPdsJ1SsT8ZMxn32yUooV7+xX/uo43z0xR+n4kX6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TBiML8AAADcAAAADwAAAAAAAAAAAAAAAACh&#10;AgAAZHJzL2Rvd25yZXYueG1sUEsFBgAAAAAEAAQA+QAAAI0DAAAAAA==&#10;" strokecolor="black [3213]" strokeweight="3pt">
                  <v:stroke endarrow="block"/>
                </v:shape>
                <w10:anchorlock/>
              </v:group>
            </w:pict>
          </mc:Fallback>
        </mc:AlternateContent>
      </w:r>
      <w:r w:rsidR="002243B2">
        <w:rPr>
          <w:color w:val="221E1F"/>
          <w:sz w:val="23"/>
          <w:szCs w:val="23"/>
        </w:rPr>
        <w:t>Firmly grip underneath the rear side of the cup holder panel and pull up to remove it (Fig. 1-7).  Release the part and guide it through the parking brake lever cutout.</w:t>
      </w:r>
    </w:p>
    <w:p w:rsidR="00421A58" w:rsidRDefault="00421A58" w:rsidP="003A6B5D">
      <w:pPr>
        <w:spacing w:after="120" w:line="300" w:lineRule="auto"/>
      </w:pPr>
      <w:r>
        <w:br w:type="page"/>
      </w:r>
    </w:p>
    <w:p w:rsidR="00421A58" w:rsidRPr="002243B2" w:rsidRDefault="00421A58" w:rsidP="003A6B5D">
      <w:pPr>
        <w:pStyle w:val="ProcLevel2"/>
        <w:numPr>
          <w:ilvl w:val="0"/>
          <w:numId w:val="0"/>
        </w:numPr>
        <w:ind w:left="360"/>
      </w:pPr>
    </w:p>
    <w:p w:rsidR="002243B2" w:rsidRPr="00AB7F0C" w:rsidRDefault="00AB7F0C" w:rsidP="003A6B5D">
      <w:pPr>
        <w:pStyle w:val="ProcLevel2"/>
      </w:pPr>
      <w:r>
        <w:rPr>
          <w:noProof/>
          <w:color w:val="221E1F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88448" behindDoc="0" locked="1" layoutInCell="1" allowOverlap="1" wp14:anchorId="5ABF3354" wp14:editId="74210CB5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2157" y="1660"/>
                          <a:chExt cx="2967486" cy="1825478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7" y="1660"/>
                            <a:ext cx="2967486" cy="18254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11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1748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C52D3" w:rsidRDefault="001C52D3" w:rsidP="00AB7F0C">
                              <w:pPr>
                                <w:pStyle w:val="Fig"/>
                                <w:jc w:val="center"/>
                              </w:pPr>
                              <w:r>
                                <w:t>Fig. 1-8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F3354" id="Group 112" o:spid="_x0000_s1079" style="position:absolute;left:0;text-align:left;margin-left:-255.6pt;margin-top:0;width:234pt;height:2in;z-index:251688448;mso-width-relative:margin;mso-height-relative:margin" coordorigin="21,16" coordsize="29674,182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0ADEFkb2JlX0NNAAH/7gAOQWRvYmUAZIAAAAAB/9sAhAAMCAgICQgMCQkMEQsK&#10;CxEVDwwMDxUYExMVExMYEQwMDAwMDBEMDAwMDAwMDAwMDAwMDAwMDAwMDAwMDAwMDAwMAQ0LCw0O&#10;DRAODhAUDg4OFBQODg4OFBEMDAwMDBERDAwMDAwMEQwMDAwMDAwMDAwMDAwMDAwMDAwMDAwMDAwM&#10;DAz/wAARCABj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J8AAAAAUmdodGxv&#10;bmcAAAE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zhC&#10;SU0EDAAAAAAgpgAAAAEAAACgAAAAYwAAAeAAALmgAAAgigAYAAH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tAAxBZG9iZV9DTQAB/+4ADkFkb2JlAGSAAAAAAf/bAIQADAgICAkIDAkJDBEL&#10;CgsRFQ8MDA8VGBMTFRMTGBEMDAwMDAwRDAwMDAwMDAwMDAwMDAwMDAwMDAwMDAwMDAwMDAENCwsN&#10;Dg0QDg4QFA4ODhQUDg4ODhQRDAwMDAwREQwMDAwMDBEMDAwMDAwMDAwMDAwMDAwMDAwMDAwMDAwM&#10;DAwM/8AAEQgAY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">
                <v:shape id="Picture 113" o:spid="_x0000_s1080" type="#_x0000_t75" style="position:absolute;left:21;top:16;width:29675;height:1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7lKrAAAAA3AAAAA8AAABkcnMvZG93bnJldi54bWxET0uLwjAQvi/4H8IIe9NUBdFqFFF019Ni&#10;Fc9DM33QZlKbqN1/b4SFvc3H95zlujO1eFDrSssKRsMIBHFqdcm5gst5P5iBcB5ZY22ZFPySg/Wq&#10;97HEWNsnn+iR+FyEEHYxKii8b2IpXVqQQTe0DXHgMtsa9AG2udQtPkO4qeU4iqbSYMmhocCGtgWl&#10;VXI3CjqkKr3lh2xOu5+KvrJjNbk2Sn32u80ChKfO/4v/3N86zB9N4P1MuE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uUqsAAAADcAAAADwAAAAAAAAAAAAAAAACfAgAA&#10;ZHJzL2Rvd25yZXYueG1sUEsFBgAAAAAEAAQA9wAAAIwDAAAAAA==&#10;" stroked="t">
                  <v:imagedata r:id="rId42" o:title=""/>
                  <v:path arrowok="t"/>
                </v:shape>
                <v:shape id="Text Box 99" o:spid="_x0000_s1081" type="#_x0000_t202" style="position:absolute;left:78;top:16317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y98MA&#10;AADcAAAADwAAAGRycy9kb3ducmV2LnhtbERPzWrCQBC+F/oOywi91U1siSW6hiJW2oMHtQ8wZieb&#10;YHY2ZLcm9um7BcHbfHy/syxG24oL9b5xrCCdJiCIS6cbNgq+jx/PbyB8QNbYOiYFV/JQrB4flphr&#10;N/CeLodgRAxhn6OCOoQul9KXNVn0U9cRR65yvcUQYW+k7nGI4baVsyTJpMWGY0ONHa1rKs+HH6tg&#10;/VuhSU7dbpuVL+Yr0HzTVHOlnibj+wJEoDHcxTf3p47z01f4f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ny98MAAADcAAAADwAAAAAAAAAAAAAAAACYAgAAZHJzL2Rv&#10;d25yZXYueG1sUEsFBgAAAAAEAAQA9QAAAIgDAAAAAA==&#10;" stroked="f">
                  <v:textbox inset="0,0,0,0">
                    <w:txbxContent>
                      <w:p w:rsidR="001C52D3" w:rsidRDefault="001C52D3" w:rsidP="00AB7F0C">
                        <w:pPr>
                          <w:pStyle w:val="Fig"/>
                          <w:jc w:val="center"/>
                        </w:pPr>
                        <w:r>
                          <w:t>Fig. 1-8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243B2">
        <w:rPr>
          <w:color w:val="221E1F"/>
          <w:sz w:val="23"/>
          <w:szCs w:val="23"/>
        </w:rPr>
        <w:t>Do not disconnect the panel, set it aside safely against the passenger seat on the floor (Fig. 1-8).  Protect the part from damage.</w:t>
      </w:r>
    </w:p>
    <w:p w:rsidR="00AB7F0C" w:rsidRDefault="00AB7F0C" w:rsidP="003A6B5D">
      <w:pPr>
        <w:pStyle w:val="ProcLevel2"/>
        <w:numPr>
          <w:ilvl w:val="0"/>
          <w:numId w:val="0"/>
        </w:numPr>
        <w:ind w:left="360"/>
      </w:pPr>
    </w:p>
    <w:p w:rsidR="00AB7F0C" w:rsidRDefault="00AB7F0C" w:rsidP="003A6B5D">
      <w:pPr>
        <w:pStyle w:val="ProcLevel2"/>
        <w:numPr>
          <w:ilvl w:val="0"/>
          <w:numId w:val="0"/>
        </w:numPr>
        <w:ind w:left="360"/>
      </w:pPr>
    </w:p>
    <w:p w:rsidR="00AB7F0C" w:rsidRDefault="00AB7F0C" w:rsidP="003A6B5D">
      <w:pPr>
        <w:pStyle w:val="ProcLevel2"/>
        <w:numPr>
          <w:ilvl w:val="0"/>
          <w:numId w:val="0"/>
        </w:numPr>
        <w:ind w:left="360"/>
      </w:pPr>
    </w:p>
    <w:p w:rsidR="00AB7F0C" w:rsidRDefault="00AB7F0C" w:rsidP="003A6B5D">
      <w:pPr>
        <w:pStyle w:val="ProcLevel2"/>
        <w:numPr>
          <w:ilvl w:val="0"/>
          <w:numId w:val="0"/>
        </w:numPr>
        <w:ind w:left="360"/>
      </w:pPr>
    </w:p>
    <w:p w:rsidR="001C52D3" w:rsidRPr="002243B2" w:rsidRDefault="001C52D3" w:rsidP="003A6B5D">
      <w:pPr>
        <w:pStyle w:val="ProcLevel2"/>
        <w:numPr>
          <w:ilvl w:val="0"/>
          <w:numId w:val="0"/>
        </w:numPr>
        <w:ind w:left="360"/>
      </w:pPr>
    </w:p>
    <w:p w:rsidR="002243B2" w:rsidRPr="0075578B" w:rsidRDefault="001C52D3" w:rsidP="003A6B5D">
      <w:pPr>
        <w:pStyle w:val="ProcLevel2"/>
      </w:pPr>
      <w:r>
        <w:rPr>
          <w:noProof/>
          <w:color w:val="221E1F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90496" behindDoc="0" locked="1" layoutInCell="1" allowOverlap="1" wp14:anchorId="3B1B8F42" wp14:editId="2B53A128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30070"/>
                        </a:xfrm>
                      </wpg:grpSpPr>
                      <wpg:grpSp>
                        <wpg:cNvPr id="125" name="Group 125"/>
                        <wpg:cNvGrpSpPr/>
                        <wpg:grpSpPr>
                          <a:xfrm>
                            <a:off x="0" y="0"/>
                            <a:ext cx="2971800" cy="1830070"/>
                            <a:chOff x="0" y="0"/>
                            <a:chExt cx="2971800" cy="1830070"/>
                          </a:xfrm>
                        </wpg:grpSpPr>
                        <wpg:grpSp>
                          <wpg:cNvPr id="115" name="Group 115"/>
                          <wpg:cNvGrpSpPr/>
                          <wpg:grpSpPr>
                            <a:xfrm>
                              <a:off x="0" y="0"/>
                              <a:ext cx="2971800" cy="1830070"/>
                              <a:chOff x="0" y="5717"/>
                              <a:chExt cx="2975877" cy="1822975"/>
                            </a:xfrm>
                          </wpg:grpSpPr>
                          <wpg:grpSp>
                            <wpg:cNvPr id="116" name="Group 116"/>
                            <wpg:cNvGrpSpPr/>
                            <wpg:grpSpPr>
                              <a:xfrm>
                                <a:off x="0" y="5717"/>
                                <a:ext cx="2975877" cy="1822975"/>
                                <a:chOff x="2333" y="5717"/>
                                <a:chExt cx="2976292" cy="1822975"/>
                              </a:xfrm>
                            </wpg:grpSpPr>
                            <wpg:grpSp>
                              <wpg:cNvPr id="117" name="Group 117"/>
                              <wpg:cNvGrpSpPr/>
                              <wpg:grpSpPr>
                                <a:xfrm>
                                  <a:off x="2333" y="5717"/>
                                  <a:ext cx="2976292" cy="1822975"/>
                                  <a:chOff x="2333" y="5717"/>
                                  <a:chExt cx="2976292" cy="182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8" name="Picture 118"/>
                                  <pic:cNvPicPr preferRelativeResize="0">
                                    <a:picLocks noChangeAspect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333" y="5717"/>
                                    <a:ext cx="2976292" cy="18229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</pic:spPr>
                              </pic:pic>
                              <wps:wsp>
                                <wps:cNvPr id="119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83" y="1631764"/>
                                    <a:ext cx="548640" cy="1847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C52D3" w:rsidRDefault="001C52D3" w:rsidP="001C52D3">
                                      <w:pPr>
                                        <w:pStyle w:val="Fig"/>
                                        <w:jc w:val="center"/>
                                      </w:pPr>
                                      <w:r>
                                        <w:t>Fig. 1-9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0" name="Straight Arrow Connector 120"/>
                              <wps:cNvCnPr/>
                              <wps:spPr>
                                <a:xfrm>
                                  <a:off x="1916753" y="277539"/>
                                  <a:ext cx="122406" cy="207162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1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240" y="15240"/>
                                <a:ext cx="881380" cy="254635"/>
                                <a:chOff x="3447" y="2089"/>
                                <a:chExt cx="1388" cy="401"/>
                              </a:xfrm>
                            </wpg:grpSpPr>
                            <wps:wsp>
                              <wps:cNvPr id="122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9" y="2089"/>
                                  <a:ext cx="966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1C52D3" w:rsidRDefault="001C52D3" w:rsidP="001C52D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Utility knife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3" name="Picture 111" descr="t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47" y="2100"/>
                                  <a:ext cx="39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24" name="Straight Arrow Connector 124"/>
                          <wps:cNvCnPr/>
                          <wps:spPr>
                            <a:xfrm>
                              <a:off x="1883980" y="252248"/>
                              <a:ext cx="149772" cy="144254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51794" y="685800"/>
                            <a:ext cx="764540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52D3" w:rsidRPr="00AB7F0C" w:rsidRDefault="001C52D3" w:rsidP="001C52D3">
                              <w:pPr>
                                <w:jc w:val="center"/>
                                <w:rPr>
                                  <w:rFonts w:ascii="Wingdings" w:hAnsi="Wingding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CORRECT </w:t>
                              </w:r>
                              <w:r w:rsidRPr="00AB7F0C">
                                <w:rPr>
                                  <w:rFonts w:ascii="Wingdings" w:hAnsi="Wingdings"/>
                                  <w:b/>
                                  <w:sz w:val="28"/>
                                  <w:szCs w:val="28"/>
                                </w:rPr>
                                <w:t>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28145" y="1615965"/>
                            <a:ext cx="843280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52D3" w:rsidRPr="00AB7F0C" w:rsidRDefault="001C52D3" w:rsidP="001C52D3">
                              <w:pPr>
                                <w:jc w:val="center"/>
                                <w:rPr>
                                  <w:rFonts w:ascii="Wingdings" w:hAnsi="Wingding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INCORRECT </w:t>
                              </w:r>
                              <w:r w:rsidRPr="001C52D3">
                                <w:rPr>
                                  <w:rFonts w:ascii="Wingdings" w:hAnsi="Wingdings"/>
                                  <w:b/>
                                  <w:sz w:val="28"/>
                                  <w:szCs w:val="28"/>
                                </w:rPr>
                                <w:t>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9" name="Straight Connector 129"/>
                        <wps:cNvCnPr/>
                        <wps:spPr>
                          <a:xfrm>
                            <a:off x="480849" y="646386"/>
                            <a:ext cx="52026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Straight Connector 130"/>
                        <wps:cNvCnPr/>
                        <wps:spPr>
                          <a:xfrm>
                            <a:off x="488731" y="1513489"/>
                            <a:ext cx="52026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B8F42" id="Group 132" o:spid="_x0000_s1082" style="position:absolute;left:0;text-align:left;margin-left:-255.7pt;margin-top:0;width:234pt;height:2in;z-index:251690496;mso-height-relative:margin" coordsize="29718,183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Bj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CyAAAAAFJnaHRsb25nAAABI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M4QklNBAwAAAAAId8AAAAB&#10;AAAAoAAAAGMAAAHgAAC5oAAAIcMAG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GM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">
                <v:group id="Group 125" o:spid="_x0000_s1083" style="position:absolute;width:29718;height:18300" coordsize="29718,18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group id="Group 115" o:spid="_x0000_s1084" style="position:absolute;width:29718;height:18300" coordorigin=",57" coordsize="29758,18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<v:group id="Group 116" o:spid="_x0000_s1085" style="position:absolute;top:57;width:29758;height:18229" coordorigin="23,57" coordsize="29762,18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<v:group id="Group 117" o:spid="_x0000_s1086" style="position:absolute;left:23;top:57;width:29763;height:18229" coordorigin="23,57" coordsize="29762,18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<v:shape id="Picture 118" o:spid="_x0000_s1087" type="#_x0000_t75" style="position:absolute;left:23;top:57;width:29763;height:1822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/ajnGAAAA3AAAAA8AAABkcnMvZG93bnJldi54bWxEj0FrwkAQhe+F/odlCr3VTTwESV3FBiqW&#10;XqwKxduYHZNgdjbsbjX9952D0NsM781738yXo+vVlULsPBvIJxko4trbjhsDh/37ywxUTMgWe89k&#10;4JciLBePD3Msrb/xF113qVESwrFEA21KQ6l1rFtyGCd+IBbt7IPDJGtotA14k3DX62mWFdphx9LQ&#10;4kBVS/Vl9+MMbKtm/XnsU3wrDtOqmOUfp+9wNOb5aVy9gko0pn/z/XpjBT8XWnlGJt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9qOcYAAADcAAAADwAAAAAAAAAAAAAA&#10;AACfAgAAZHJzL2Rvd25yZXYueG1sUEsFBgAAAAAEAAQA9wAAAJIDAAAAAA==&#10;" stroked="t">
                          <v:imagedata r:id="rId44" o:title=""/>
                          <v:path arrowok="t"/>
                        </v:shape>
                        <v:shape id="Text Box 99" o:spid="_x0000_s1088" type="#_x0000_t202" style="position:absolute;left:78;top:16317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dacMA&#10;AADcAAAADwAAAGRycy9kb3ducmV2LnhtbERPzWoCMRC+F/oOYYTeNLstqF2NS5FW7MGD2gcYN7PZ&#10;xc1kSVJdffqmUOhtPr7fWZaD7cSFfGgdK8gnGQjiyumWjYKv48d4DiJEZI2dY1JwowDl6vFhiYV2&#10;V97T5RCNSCEcClTQxNgXUoaqIYth4nrixNXOW4wJeiO1x2sKt518zrKptNhyamiwp3VD1fnwbRWs&#10;7zWa7NTvNtPqxXxGmr239Uypp9HwtgARaYj/4j/3Vqf5+Sv8Pp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hdacMAAADcAAAADwAAAAAAAAAAAAAAAACYAgAAZHJzL2Rv&#10;d25yZXYueG1sUEsFBgAAAAAEAAQA9QAAAIgDAAAAAA==&#10;" stroked="f">
                          <v:textbox inset="0,0,0,0">
                            <w:txbxContent>
                              <w:p w:rsidR="001C52D3" w:rsidRDefault="001C52D3" w:rsidP="001C52D3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1-9</w:t>
                                </w:r>
                              </w:p>
                            </w:txbxContent>
                          </v:textbox>
                        </v:shape>
                      </v:group>
                      <v:shape id="Straight Arrow Connector 120" o:spid="_x0000_s1089" type="#_x0000_t32" style="position:absolute;left:19167;top:2775;width:1224;height:20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JvUMMAAADcAAAADwAAAGRycy9kb3ducmV2LnhtbESPT0/DMAzF70j7DpGRuCCWbgfEyrKJ&#10;gZA4Idifu5WYpqJxqsbryrfHByRutt7zez+vt1PqzEhDaTM7WMwrMMQ+h5YbB8fD690DmCLIAbvM&#10;5OCHCmw3s6s11iFf+JPGvTRGQ7jU6CCK9LW1xUdKWOa5J1btKw8JRdehsWHAi4anzi6r6t4mbFkb&#10;Ivb0HMl/78/JQfanl2Znj74sVmcZ48d7uRVy7uZ6enoEIzTJv/nv+i0o/lLx9Rmdw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Sb1DDAAAA3AAAAA8AAAAAAAAAAAAA&#10;AAAAoQIAAGRycy9kb3ducmV2LnhtbFBLBQYAAAAABAAEAPkAAACRAwAAAAA=&#10;" strokecolor="black [3213]" strokeweight="3pt">
                        <v:stroke endarrow="block"/>
                      </v:shape>
                    </v:group>
                    <v:group id="Group 109" o:spid="_x0000_s1090" style="position:absolute;left:152;top:152;width:8814;height:2546" coordorigin="3447,2089" coordsize="138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<v:rect id="Rectangle 110" o:spid="_x0000_s1091" style="position:absolute;left:3869;top:2089;width:96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KN0sIA&#10;AADcAAAADwAAAGRycy9kb3ducmV2LnhtbERPTWvCQBC9C/0PyxR6042B2hJdRQKFIoVaUz0P2TGJ&#10;ZmdDdqrpv3cLBW/zeJ+zWA2uVRfqQ+PZwHSSgCIuvW24MvBdvI1fQQVBtth6JgO/FGC1fBgtMLP+&#10;yl902UmlYgiHDA3UIl2mdShrchgmviOO3NH3DiXCvtK2x2sMd61Ok2SmHTYcG2rsKK+pPO9+nIHP&#10;w7bYbF/yjSRpKfmeT/T8URjz9Dis56CEBrmL/93vNs5PU/h7Jl6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o3SwgAAANwAAAAPAAAAAAAAAAAAAAAAAJgCAABkcnMvZG93&#10;bnJldi54bWxQSwUGAAAAAAQABAD1AAAAhwMAAAAA&#10;" stroked="f" strokeweight=".25pt">
                        <v:textbox style="mso-fit-shape-to-text:t" inset="0,0,0,0">
                          <w:txbxContent>
                            <w:p w:rsidR="001C52D3" w:rsidRDefault="001C52D3" w:rsidP="001C52D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Utility knife</w:t>
                              </w:r>
                            </w:p>
                          </w:txbxContent>
                        </v:textbox>
                      </v:rect>
                      <v:shape id="Picture 111" o:spid="_x0000_s1092" type="#_x0000_t75" alt="tool" style="position:absolute;left:3447;top:210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w8EDCAAAA3AAAAA8AAABkcnMvZG93bnJldi54bWxET9tqwkAQfS/4D8sIfasbL5GSuooIASmU&#10;4qXv0+yYRLOzYXeN6d+7BcG3OZzrLFa9aURHzteWFYxHCQjiwuqaSwXHQ/72DsIHZI2NZVLwRx5W&#10;y8HLAjNtb7yjbh9KEUPYZ6igCqHNpPRFRQb9yLbEkTtZZzBE6EqpHd5iuGnkJEnm0mDNsaHCljYV&#10;FZf91SjoLr80/R6nqcs/Z+cilT9fgXKlXof9+gNEoD48xQ/3Vsf5kyn8PxMv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cPBAwgAAANwAAAAPAAAAAAAAAAAAAAAAAJ8C&#10;AABkcnMvZG93bnJldi54bWxQSwUGAAAAAAQABAD3AAAAjgMAAAAA&#10;">
                        <v:imagedata r:id="rId29" o:title="tool"/>
                      </v:shape>
                    </v:group>
                  </v:group>
                  <v:shape id="Straight Arrow Connector 124" o:spid="_x0000_s1093" type="#_x0000_t32" style="position:absolute;left:18839;top:2522;width:1498;height:144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lpU8EAAADcAAAADwAAAGRycy9kb3ducmV2LnhtbERPTWsCMRC9F/ofwhR6KZpVpNTVKK1S&#10;8FSq1fuQjJvFzWTZjOv23zeFQm/zeJ+zXA+hUT11qY5sYDIuQBHb6GquDBy/3kcvoJIgO2wik4Fv&#10;SrBe3d8tsXTxxnvqD1KpHMKpRANepC21TtZTwDSOLXHmzrELKBl2lXYd3nJ4aPS0KJ51wJpzg8eW&#10;Np7s5XANBqI9bas3fbRpMr9K7z8/0pOQMY8Pw+sClNAg/+I/987l+dMZ/D6TL9Cr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aWlTwQAAANwAAAAPAAAAAAAAAAAAAAAA&#10;AKECAABkcnMvZG93bnJldi54bWxQSwUGAAAAAAQABAD5AAAAjwMAAAAA&#10;" strokecolor="black [3213]" strokeweight="3pt">
                    <v:stroke endarrow="block"/>
                  </v:shape>
                </v:group>
                <v:rect id="Rectangle 110" o:spid="_x0000_s1094" style="position:absolute;left:5517;top:6858;width:7646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L0cIA&#10;AADcAAAADwAAAGRycy9kb3ducmV2LnhtbERP22rCQBB9F/oPywh9042BakldpQQKIgUv0T4P2WmS&#10;NjsbsqOmf+8WCn2bw7nOcj24Vl2pD41nA7NpAoq49LbhysCpeJs8gwqCbLH1TAZ+KMB69TBaYmb9&#10;jQ90PUqlYgiHDA3UIl2mdShrchimviOO3KfvHUqEfaVtj7cY7lqdJslcO2w4NtTYUV5T+X28OAO7&#10;j32x3S/yrSRpKfmZv+jpvTDmcTy8voASGuRf/Ofe2Dg/ncPvM/EC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+YvRwgAAANwAAAAPAAAAAAAAAAAAAAAAAJgCAABkcnMvZG93&#10;bnJldi54bWxQSwUGAAAAAAQABAD1AAAAhwMAAAAA&#10;" stroked="f" strokeweight=".25pt">
                  <v:textbox style="mso-fit-shape-to-text:t" inset="0,0,0,0">
                    <w:txbxContent>
                      <w:p w:rsidR="001C52D3" w:rsidRPr="00AB7F0C" w:rsidRDefault="001C52D3" w:rsidP="001C52D3">
                        <w:pPr>
                          <w:jc w:val="center"/>
                          <w:rPr>
                            <w:rFonts w:ascii="Wingdings" w:hAnsi="Wingdings"/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CORRECT </w:t>
                        </w:r>
                        <w:r w:rsidRPr="00AB7F0C">
                          <w:rPr>
                            <w:rFonts w:ascii="Wingdings" w:hAnsi="Wingdings"/>
                            <w:b/>
                            <w:sz w:val="28"/>
                            <w:szCs w:val="28"/>
                          </w:rPr>
                          <w:t></w:t>
                        </w:r>
                      </w:p>
                    </w:txbxContent>
                  </v:textbox>
                </v:rect>
                <v:rect id="Rectangle 110" o:spid="_x0000_s1095" style="position:absolute;left:5281;top:16159;width:8433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6OMUA&#10;AADcAAAADwAAAGRycy9kb3ducmV2LnhtbESPT0vDQBDF70K/wzIFb3bTgH9Iuy0lIEgRrI16HrLT&#10;JJqdDdmxjd/eOQjeZnhv3vvNejuF3pxpTF1kB8tFBoa4jr7jxsFb9XjzACYJssc+Mjn4oQTbzexq&#10;jYWPF36l81EaoyGcCnTQigyFtaluKWBaxIFYtVMcA4quY2P9iBcND73Ns+zOBuxYG1ocqGyp/jp+&#10;BwcvH4dqf7gv95LltZTv/Em3z5Vz1/NptwIjNMm/+e/6ySt+rrT6jE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ro4xQAAANwAAAAPAAAAAAAAAAAAAAAAAJgCAABkcnMv&#10;ZG93bnJldi54bWxQSwUGAAAAAAQABAD1AAAAigMAAAAA&#10;" stroked="f" strokeweight=".25pt">
                  <v:textbox style="mso-fit-shape-to-text:t" inset="0,0,0,0">
                    <w:txbxContent>
                      <w:p w:rsidR="001C52D3" w:rsidRPr="00AB7F0C" w:rsidRDefault="001C52D3" w:rsidP="001C52D3">
                        <w:pPr>
                          <w:jc w:val="center"/>
                          <w:rPr>
                            <w:rFonts w:ascii="Wingdings" w:hAnsi="Wingdings"/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INCORRECT </w:t>
                        </w:r>
                        <w:r w:rsidRPr="001C52D3">
                          <w:rPr>
                            <w:rFonts w:ascii="Wingdings" w:hAnsi="Wingdings"/>
                            <w:b/>
                            <w:sz w:val="28"/>
                            <w:szCs w:val="28"/>
                          </w:rPr>
                          <w:t></w:t>
                        </w:r>
                      </w:p>
                    </w:txbxContent>
                  </v:textbox>
                </v:rect>
                <v:line id="Straight Connector 129" o:spid="_x0000_s1096" style="position:absolute;visibility:visible;mso-wrap-style:square" from="4808,6463" to="10011,6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Sru8AAAADcAAAADwAAAGRycy9kb3ducmV2LnhtbERP22rCQBB9L/Qflin4VjcV8RJdpRS0&#10;vib6AdPsNBvMzqbZUePfdwsF3+ZwrrPeDr5VV+pjE9jA2zgDRVwF23Bt4HTcvS5ARUG22AYmA3eK&#10;sN08P60xt+HGBV1LqVUK4ZijASfS5VrHypHHOA4dceK+Q+9REuxrbXu8pXDf6kmWzbTHhlODw44+&#10;HFXn8uINfC0u8tm66X5ZTCkryh8b50cxZvQyvK9ACQ3yEP+7DzbNnyzh75l0gd7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Eq7vAAAAA3AAAAA8AAAAAAAAAAAAAAAAA&#10;oQIAAGRycy9kb3ducmV2LnhtbFBLBQYAAAAABAAEAPkAAACOAwAAAAA=&#10;" strokecolor="black [3213]" strokeweight="3pt">
                  <v:stroke dashstyle="3 1"/>
                </v:line>
                <v:line id="Straight Connector 130" o:spid="_x0000_s1097" style="position:absolute;visibility:visible;mso-wrap-style:square" from="4887,15134" to="10089,15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eU+8MAAADcAAAADwAAAGRycy9kb3ducmV2LnhtbESPzU7DQAyE70h9h5WRuNENUNESuq0Q&#10;Ej/XpH0AN2uyEVlvmnXb8Pb4gMTN1oxnPq+3U+zNmcbcJXZwNy/AEDfJd9w62O/ebldgsiB77BOT&#10;gx/KsN3MrtZY+nThis61tEZDOJfoIIgMpbW5CRQxz9NArNpXGiOKrmNr/YgXDY+9vS+KRxuxY20I&#10;ONBroOa7PkUHh9VJPvqweH+qFlRU9dHn5U6cu7meXp7BCE3yb/67/vSK/6D4+oxOY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nlPvDAAAA3AAAAA8AAAAAAAAAAAAA&#10;AAAAoQIAAGRycy9kb3ducmV2LnhtbFBLBQYAAAAABAAEAPkAAACRAwAAAAA=&#10;" strokecolor="black [3213]" strokeweight="3pt">
                  <v:stroke dashstyle="3 1"/>
                </v:line>
                <w10:anchorlock/>
              </v:group>
            </w:pict>
          </mc:Fallback>
        </mc:AlternateContent>
      </w:r>
      <w:r w:rsidR="0075578B">
        <w:rPr>
          <w:color w:val="221E1F"/>
          <w:sz w:val="23"/>
          <w:szCs w:val="23"/>
        </w:rPr>
        <w:t>Use a knife to cut out the tabs in the inner main console (Fig. 1-9).</w:t>
      </w:r>
    </w:p>
    <w:p w:rsidR="0075578B" w:rsidRDefault="0075578B" w:rsidP="003A6B5D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67968" behindDoc="0" locked="1" layoutInCell="1" allowOverlap="1" wp14:anchorId="4B71A1E8" wp14:editId="615D25E9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1" name="Picture 2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Cut on the outer edge of the tab (Fig. 1-9).</w:t>
      </w:r>
    </w:p>
    <w:p w:rsidR="001C52D3" w:rsidRDefault="001C52D3" w:rsidP="003A6B5D">
      <w:pPr>
        <w:pStyle w:val="ProcLevel2"/>
        <w:numPr>
          <w:ilvl w:val="0"/>
          <w:numId w:val="0"/>
        </w:numPr>
        <w:ind w:left="360"/>
      </w:pPr>
    </w:p>
    <w:p w:rsidR="001C52D3" w:rsidRDefault="001C52D3" w:rsidP="003A6B5D">
      <w:pPr>
        <w:pStyle w:val="ProcLevel2"/>
        <w:numPr>
          <w:ilvl w:val="0"/>
          <w:numId w:val="0"/>
        </w:numPr>
        <w:ind w:left="360"/>
      </w:pPr>
    </w:p>
    <w:p w:rsidR="001C52D3" w:rsidRPr="0075578B" w:rsidRDefault="001C52D3" w:rsidP="003A6B5D">
      <w:pPr>
        <w:pStyle w:val="ProcLevel2"/>
        <w:numPr>
          <w:ilvl w:val="0"/>
          <w:numId w:val="0"/>
        </w:numPr>
        <w:ind w:left="360"/>
      </w:pPr>
    </w:p>
    <w:p w:rsidR="0075578B" w:rsidRPr="001C52D3" w:rsidRDefault="001C52D3" w:rsidP="003A6B5D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1" layoutInCell="1" allowOverlap="1" wp14:anchorId="43AE7A78" wp14:editId="179D2663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62656" cy="1828800"/>
                <wp:effectExtent l="19050" t="19050" r="28575" b="1905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1828800"/>
                          <a:chOff x="0" y="0"/>
                          <a:chExt cx="2966720" cy="1828800"/>
                        </a:xfrm>
                      </wpg:grpSpPr>
                      <wpg:grpSp>
                        <wpg:cNvPr id="133" name="Group 133"/>
                        <wpg:cNvGrpSpPr/>
                        <wpg:grpSpPr>
                          <a:xfrm>
                            <a:off x="0" y="0"/>
                            <a:ext cx="2966720" cy="1828800"/>
                            <a:chOff x="2254" y="0"/>
                            <a:chExt cx="2967292" cy="1830070"/>
                          </a:xfrm>
                        </wpg:grpSpPr>
                        <wpg:grpSp>
                          <wpg:cNvPr id="134" name="Group 134"/>
                          <wpg:cNvGrpSpPr/>
                          <wpg:grpSpPr>
                            <a:xfrm>
                              <a:off x="2254" y="0"/>
                              <a:ext cx="2967292" cy="1830070"/>
                              <a:chOff x="2254" y="0"/>
                              <a:chExt cx="2967292" cy="1830070"/>
                            </a:xfrm>
                          </wpg:grpSpPr>
                          <wpg:grpSp>
                            <wpg:cNvPr id="135" name="Group 135"/>
                            <wpg:cNvGrpSpPr/>
                            <wpg:grpSpPr>
                              <a:xfrm>
                                <a:off x="2254" y="0"/>
                                <a:ext cx="2967292" cy="1830070"/>
                                <a:chOff x="2257" y="5717"/>
                                <a:chExt cx="2971363" cy="1822975"/>
                              </a:xfrm>
                            </wpg:grpSpPr>
                            <wpg:grpSp>
                              <wpg:cNvPr id="136" name="Group 136"/>
                              <wpg:cNvGrpSpPr/>
                              <wpg:grpSpPr>
                                <a:xfrm>
                                  <a:off x="2257" y="5717"/>
                                  <a:ext cx="2971363" cy="1822975"/>
                                  <a:chOff x="4590" y="5717"/>
                                  <a:chExt cx="2971777" cy="1822975"/>
                                </a:xfrm>
                              </wpg:grpSpPr>
                              <wpg:grpSp>
                                <wpg:cNvPr id="137" name="Group 137"/>
                                <wpg:cNvGrpSpPr/>
                                <wpg:grpSpPr>
                                  <a:xfrm>
                                    <a:off x="4590" y="5717"/>
                                    <a:ext cx="2971777" cy="1822975"/>
                                    <a:chOff x="4590" y="5717"/>
                                    <a:chExt cx="2971777" cy="18229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8" name="Picture 138"/>
                                    <pic:cNvPicPr preferRelativeResize="0"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590" y="5717"/>
                                      <a:ext cx="2971777" cy="18229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39" name="Text Box 9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883" y="1639622"/>
                                      <a:ext cx="548640" cy="1847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1C52D3" w:rsidRDefault="001C52D3" w:rsidP="001C52D3">
                                        <w:pPr>
                                          <w:pStyle w:val="Fig"/>
                                          <w:jc w:val="center"/>
                                        </w:pPr>
                                        <w:r>
                                          <w:t>Fig. 1-10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0" name="Straight Arrow Connector 140"/>
                                <wps:cNvCnPr>
                                  <a:stCxn id="148" idx="2"/>
                                </wps:cNvCnPr>
                                <wps:spPr>
                                  <a:xfrm>
                                    <a:off x="715351" y="340721"/>
                                    <a:ext cx="348316" cy="400833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4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40" y="15240"/>
                                  <a:ext cx="881380" cy="254635"/>
                                  <a:chOff x="3447" y="2089"/>
                                  <a:chExt cx="1388" cy="401"/>
                                </a:xfrm>
                              </wpg:grpSpPr>
                              <wps:wsp>
                                <wps:cNvPr id="145" name="Rectangl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69" y="2089"/>
                                    <a:ext cx="966" cy="2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52D3" w:rsidRDefault="001C52D3" w:rsidP="001C52D3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>Utility knife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6" name="Picture 111" descr="to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47" y="2100"/>
                                    <a:ext cx="390" cy="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s:wsp>
                            <wps:cNvPr id="147" name="Straight Arrow Connector 147"/>
                            <wps:cNvCnPr>
                              <a:stCxn id="149" idx="2"/>
                            </wps:cNvCnPr>
                            <wps:spPr>
                              <a:xfrm flipH="1">
                                <a:off x="1940966" y="299014"/>
                                <a:ext cx="337894" cy="47781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8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079" y="209219"/>
                              <a:ext cx="441727" cy="1270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C52D3" w:rsidRPr="00AB7F0C" w:rsidRDefault="001C52D3" w:rsidP="001C52D3">
                                <w:pPr>
                                  <w:jc w:val="center"/>
                                  <w:rPr>
                                    <w:rFonts w:ascii="Wingdings" w:hAnsi="Wingdings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SCORE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4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4672" y="171925"/>
                              <a:ext cx="448376" cy="1270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C52D3" w:rsidRPr="00AB7F0C" w:rsidRDefault="001C52D3" w:rsidP="001C52D3">
                                <w:pPr>
                                  <w:jc w:val="center"/>
                                  <w:rPr>
                                    <w:rFonts w:ascii="Wingdings" w:hAnsi="Wingdings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SCORE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153" name="Straight Arrow Connector 153"/>
                        <wps:cNvCnPr>
                          <a:stCxn id="155" idx="0"/>
                        </wps:cNvCnPr>
                        <wps:spPr>
                          <a:xfrm flipV="1">
                            <a:off x="1505257" y="909638"/>
                            <a:ext cx="0" cy="33337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281112" y="1243012"/>
                            <a:ext cx="448290" cy="12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52D3" w:rsidRPr="00AB7F0C" w:rsidRDefault="001C52D3" w:rsidP="001C52D3">
                              <w:pPr>
                                <w:jc w:val="center"/>
                                <w:rPr>
                                  <w:rFonts w:ascii="Wingdings" w:hAnsi="Wingding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AE7A78" id="Group 156" o:spid="_x0000_s1098" style="position:absolute;left:0;text-align:left;margin-left:-255.75pt;margin-top:0;width:233.3pt;height:2in;z-index:251692544;mso-width-relative:margin" coordsize="29667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Q&#10;AAAHAAAABDAyMjGQAwACAAAAFAAACc6QBAACAAAAFAAACeKSkQACAAAAAzE5AACSkgACAAAAAzE5&#10;AACgAQADAAAAAQABAACgAgAEAAAAAQAAAkCgAwAEAAAAAQAAAWPqHAAHAAAIDAAACfYAAAAAMjAx&#10;NTowNjowOSAxMToyODo1MQAyMDE1OjA2OjA5IDExOjI4OjUx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EDAAMAAAAB&#10;AAYAAAEaAAUAAAABAAASUgEbAAUAAAABAAASWgEoAAMAAAABAAIAAAIBAAQAAAABAAASYgICAAQA&#10;AAABAAAdewAAAAAAAABIAAAAAQAAAEgAA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GM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WAAAAAAAAAAAAAp2&#10;ZWN0b3JEYXRhYm9vbAEAAAAAUGdQc2VudW0AAAAAUGdQcwAAAABQZ1BDAAAAAExlZnRVbnRGI1Js&#10;dAAAAAAAAAAAAAAAAFRvcCBVbnRGI1JsdAAAAAAAAAAAAAAAAFNjbCBVbnRGI1ByY0BZAAAAAAAA&#10;OEJJTQPtAAAAAAAQAGAAAAABAAEAYAAAAAEAAT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wAAAAYA&#10;AAAAAAAAAAAAAWMAAAJAAAAACQBmAGkAZwAgADEALQAxADAAYwAAAAEAAAAAAAAAAAAAAAAAAAAA&#10;AAAAAQAAAAAAAAAAAAACQAAAAWMAAAAAAAAAAAAAAAAAAAAAAQAAAAAAAAAAAAAAAAAAAAAAAAAQ&#10;AAAAAQAAAAAAAG51bGwAAAACAAAABmJvdW5kc09iamMAAAABAAAAAAAAUmN0MQAAAAQAAAAAVG9w&#10;IGxvbmcAAAAAAAAAAExlZnRsb25nAAAAAAAAAABCdG9tbG9uZwAAAWMAAAAAUmdodGxvbmcAAAJA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FjAAAAAFJnaHRsb25nAAACQ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BE4QklNBAwAAAAAHZcAAAABAAAAoAAAAGMAAAHgAAC5oAAAHXsA&#10;G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G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CAgICAgICAgICAwICAgMEAwICAwQFBAQEBAQFBgUFBQUFBQYGBwcIBwcGCQkKCgkJDAwM&#10;DAwMDAwMDAwMDAwMAQMDAwUEBQkGBgkNCgkKDQ8ODg4ODw8MDAwMDA8PDAwMDAwMDwwMDAwMDAwM&#10;DAwMDAwMDAwMDAwMDAwMDAwMDAz/wAARCAFjAkADAREAAhEBAxEB/90ABABI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">
                <v:group id="Group 133" o:spid="_x0000_s1099" style="position:absolute;width:29667;height:18288" coordorigin="22" coordsize="29672,18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group id="Group 134" o:spid="_x0000_s1100" style="position:absolute;left:22;width:29673;height:18300" coordorigin="22" coordsize="29672,18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<v:group id="Group 135" o:spid="_x0000_s1101" style="position:absolute;left:22;width:29673;height:18300" coordorigin="22,57" coordsize="29713,18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<v:group id="Group 136" o:spid="_x0000_s1102" style="position:absolute;left:22;top:57;width:29714;height:18229" coordorigin="45,57" coordsize="29717,18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<v:group id="Group 137" o:spid="_x0000_s1103" style="position:absolute;left:45;top:57;width:29718;height:18229" coordorigin="45,57" coordsize="29717,18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  <v:shape id="Picture 138" o:spid="_x0000_s1104" type="#_x0000_t75" style="position:absolute;left:45;top:57;width:29718;height:1822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foLfEAAAA3AAAAA8AAABkcnMvZG93bnJldi54bWxEj0FrwzAMhe+D/QejwS5jdZZBCVndMlbK&#10;ulNp1h8gYi0Oi+UQu2ny76tDoTeJ9/Tep9Vm8p0aaYhtYANviwwUcR1sy42B0+/utQAVE7LFLjAZ&#10;mCnCZv34sMLShgsfaaxSoySEY4kGXEp9qXWsHXmMi9ATi/YXBo9J1qHRdsCLhPtO51m21B5blgaH&#10;PX05qv+rszdg/bc/zNkpf7H59udQjcV2doUxz0/T5weoRFO6m2/Xeyv470Irz8gEe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foLfEAAAA3AAAAA8AAAAAAAAAAAAAAAAA&#10;nwIAAGRycy9kb3ducmV2LnhtbFBLBQYAAAAABAAEAPcAAACQAwAAAAA=&#10;" stroked="t">
                            <v:imagedata r:id="rId46" o:title=""/>
                            <v:path arrowok="t"/>
                          </v:shape>
                          <v:shape id="Text Box 99" o:spid="_x0000_s1105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BCcIA&#10;AADcAAAADwAAAGRycy9kb3ducmV2LnhtbERP24rCMBB9F/yHMIJva7oKXrpGEVFZH/bBywfMNtO0&#10;bDMpTdS6X28Ewbc5nOvMl62txJUaXzpW8DlIQBBnTpdsFJxP248pCB+QNVaOScGdPCwX3c4cU+1u&#10;fKDrMRgRQ9inqKAIoU6l9FlBFv3A1cSRy11jMUTYGKkbvMVwW8lhkoylxZJjQ4E1rQvK/o4Xq2D9&#10;n6NJfuuf3TgbmX2gyabMJ0r1e+3qC0SgNrzFL/e3jvNHM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QEJwgAAANwAAAAPAAAAAAAAAAAAAAAAAJgCAABkcnMvZG93&#10;bnJldi54bWxQSwUGAAAAAAQABAD1AAAAhwMAAAAA&#10;" stroked="f">
                            <v:textbox inset="0,0,0,0">
                              <w:txbxContent>
                                <w:p w:rsidR="001C52D3" w:rsidRDefault="001C52D3" w:rsidP="001C52D3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1-10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Straight Arrow Connector 140" o:spid="_x0000_s1106" type="#_x0000_t32" style="position:absolute;left:7153;top:3407;width:3483;height:40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2K8MMAAADcAAAADwAAAGRycy9kb3ducmV2LnhtbESPT0sDQQzF74LfYYjgRexsRaSunZZW&#10;ETyJ/eM9zMSdxZ3MspNu129vDoK3hPfy3i/L9ZQ6M9JQ2swO5rMKDLHPoeXGwfHwersAUwQ5YJeZ&#10;HPxQgfXq8mKJdchn3tG4l8ZoCJcaHUSRvra2+EgJyyz3xKp95SGh6Do0Ngx41vDU2buqerAJW9aG&#10;iD09R/Lf+1NykP3nS7O1R1/mjycZ48d7uRFy7vpq2jyBEZrk3/x3/RYU/17x9Rmdw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NivDDAAAA3AAAAA8AAAAAAAAAAAAA&#10;AAAAoQIAAGRycy9kb3ducmV2LnhtbFBLBQYAAAAABAAEAPkAAACRAwAAAAA=&#10;" strokecolor="black [3213]" strokeweight="3pt">
                          <v:stroke endarrow="block"/>
                        </v:shape>
                      </v:group>
                      <v:group id="Group 109" o:spid="_x0000_s1107" style="position:absolute;left:152;top:152;width:8814;height:2546" coordorigin="3447,2089" coordsize="138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<v:rect id="Rectangle 110" o:spid="_x0000_s1108" style="position:absolute;left:3869;top:2089;width:96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wBsIA&#10;AADcAAAADwAAAGRycy9kb3ducmV2LnhtbERP22rCQBB9L/gPywi+1U2lthJdRQJCkYKXVJ+H7DRJ&#10;m50N2VHTv3cLhb7N4Vxnsepdo67UhdqzgadxAoq48Lbm0sBHvnmcgQqCbLHxTAZ+KMBqOXhYYGr9&#10;jQ90PUqpYgiHFA1UIm2qdSgqchjGviWO3KfvHEqEXalth7cY7ho9SZIX7bDm2FBhS1lFxffx4gzs&#10;zvt8u3/NtpJMCslO/EXT99yY0bBfz0EJ9fIv/nO/2Tj/eQq/z8QL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9PAGwgAAANwAAAAPAAAAAAAAAAAAAAAAAJgCAABkcnMvZG93&#10;bnJldi54bWxQSwUGAAAAAAQABAD1AAAAhwMAAAAA&#10;" stroked="f" strokeweight=".25pt">
                          <v:textbox style="mso-fit-shape-to-text:t" inset="0,0,0,0">
                            <w:txbxContent>
                              <w:p w:rsidR="001C52D3" w:rsidRDefault="001C52D3" w:rsidP="001C52D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Utility knife</w:t>
                                </w:r>
                              </w:p>
                            </w:txbxContent>
                          </v:textbox>
                        </v:rect>
                        <v:shape id="Picture 111" o:spid="_x0000_s1109" type="#_x0000_t75" alt="tool" style="position:absolute;left:3447;top:210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YtnjCAAAA3AAAAA8AAABkcnMvZG93bnJldi54bWxET99rwjAQfh/sfwg32NtM3axI11TGoCCC&#10;DJ2+n82t7WwuJYm1/vdmIOztPr6fly9H04mBnG8tK5hOEhDEldUt1wr23+XLAoQPyBo7y6TgSh6W&#10;xeNDjpm2F97SsAu1iCHsM1TQhNBnUvqqIYN+YnviyP1YZzBE6GqpHV5iuOnka5LMpcGWY0ODPX02&#10;VJ12Z6NgOB3p7Wuapq5cz36rVB42gUqlnp/Gj3cQgcbwL767VzrOn83h75l4gS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2LZ4wgAAANwAAAAPAAAAAAAAAAAAAAAAAJ8C&#10;AABkcnMvZG93bnJldi54bWxQSwUGAAAAAAQABAD3AAAAjgMAAAAA&#10;">
                          <v:imagedata r:id="rId29" o:title="tool"/>
                        </v:shape>
                      </v:group>
                    </v:group>
                    <v:shape id="Straight Arrow Connector 147" o:spid="_x0000_s1110" type="#_x0000_t32" style="position:absolute;left:19409;top:2990;width:3379;height:47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ZwwsAAAADcAAAADwAAAGRycy9kb3ducmV2LnhtbERPzWrCQBC+F3yHZQq9iG6UUiV1FVGE&#10;ngSjDzBmxyRtdjZkR03evisI3ubj+53FqnO1ulEbKs8GJuMEFHHubcWFgdNxN5qDCoJssfZMBnoK&#10;sFoO3haYWn/nA90yKVQM4ZCigVKkSbUOeUkOw9g3xJG7+NahRNgW2rZ4j+Gu1tMk+dIOK44NJTa0&#10;KSn/y67OwHV7Zhn2v7LnnrNNvx5Svt0b8/Herb9BCXXyEj/dPzbO/5zB45l4gV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mcMLAAAAA3AAAAA8AAAAAAAAAAAAAAAAA&#10;oQIAAGRycy9kb3ducmV2LnhtbFBLBQYAAAAABAAEAPkAAACOAwAAAAA=&#10;" strokecolor="black [3213]" strokeweight="3pt">
                      <v:stroke endarrow="block"/>
                    </v:shape>
                  </v:group>
                  <v:rect id="Rectangle 110" o:spid="_x0000_s1111" style="position:absolute;left:4910;top:2092;width:4418;height:1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VfmMUA&#10;AADcAAAADwAAAGRycy9kb3ducmV2LnhtbESPQUvDQBCF70L/wzIFb3ZjUStpt0UCghTBtqk9D9kx&#10;iWZnQ3Zs4793DoK3Gd6b975ZbcbQmTMNqY3s4HaWgSGuom+5dnAsn28ewSRB9thFJgc/lGCznlyt&#10;MPfxwns6H6Q2GsIpRweNSJ9bm6qGAqZZ7IlV+4hDQNF1qK0f8KLhobPzLHuwAVvWhgZ7Khqqvg7f&#10;wcHbaVdud4tiK9m8kuKdP+n+tXTuejo+LcEIjfJv/rt+8Yp/p7T6jE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V+YxQAAANw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1C52D3" w:rsidRPr="00AB7F0C" w:rsidRDefault="001C52D3" w:rsidP="001C52D3">
                          <w:pPr>
                            <w:jc w:val="center"/>
                            <w:rPr>
                              <w:rFonts w:ascii="Wingdings" w:hAnsi="Wingdings"/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SCORE</w:t>
                          </w:r>
                        </w:p>
                      </w:txbxContent>
                    </v:textbox>
                  </v:rect>
                  <v:rect id="Rectangle 110" o:spid="_x0000_s1112" style="position:absolute;left:20546;top:1719;width:4484;height:1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6A8MA&#10;AADcAAAADwAAAGRycy9kb3ducmV2LnhtbERPTWvCQBC9F/wPywi91Y3SVk1dRQJCkULVaM9Ddpqk&#10;ZmdDdqrpv+8WhN7m8T5nsepdoy7UhdqzgfEoAUVceFtzaeCYbx5moIIgW2w8k4EfCrBaDu4WmFp/&#10;5T1dDlKqGMIhRQOVSJtqHYqKHIaRb4kj9+k7hxJhV2rb4TWGu0ZPkuRZO6w5NlTYUlZRcT58OwPv&#10;H7t8u5tmW0kmhWQn/qKnt9yY+2G/fgEl1Mu/+OZ+tXH+4xz+nokX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6A8MAAADc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1C52D3" w:rsidRPr="00AB7F0C" w:rsidRDefault="001C52D3" w:rsidP="001C52D3">
                          <w:pPr>
                            <w:jc w:val="center"/>
                            <w:rPr>
                              <w:rFonts w:ascii="Wingdings" w:hAnsi="Wingdings"/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SCORE</w:t>
                          </w:r>
                        </w:p>
                      </w:txbxContent>
                    </v:textbox>
                  </v:rect>
                </v:group>
                <v:shape id="Straight Arrow Connector 153" o:spid="_x0000_s1113" type="#_x0000_t32" style="position:absolute;left:15052;top:9096;width:0;height:3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TgHMAAAADcAAAADwAAAGRycy9kb3ducmV2LnhtbERPzWrCQBC+F3yHZQq9iG60VCR1FVGE&#10;ngSjDzBmxyRtdjZkR03evisI3ubj+53FqnO1ulEbKs8GJuMEFHHubcWFgdNxN5qDCoJssfZMBnoK&#10;sFoO3haYWn/nA90yKVQM4ZCigVKkSbUOeUkOw9g3xJG7+NahRNgW2rZ4j+Gu1tMkmWmHFceGEhva&#10;lJT/ZVdn4Lo9swz7X9lzz9mmXw8p3+6N+Xjv1t+ghDp5iZ/uHxvnf33C45l4gV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jE4BzAAAAA3AAAAA8AAAAAAAAAAAAAAAAA&#10;oQIAAGRycy9kb3ducmV2LnhtbFBLBQYAAAAABAAEAPkAAACOAwAAAAA=&#10;" strokecolor="black [3213]" strokeweight="3pt">
                  <v:stroke endarrow="block"/>
                </v:shape>
                <v:rect id="Rectangle 110" o:spid="_x0000_s1114" style="position:absolute;left:12811;top:12430;width:448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m28IA&#10;AADcAAAADwAAAGRycy9kb3ducmV2LnhtbERPTWvCQBC9F/oflin0VjcVYiW6SgkUihRqjXoesmMS&#10;m50N2amm/94VBG/zeJ8zXw6uVSfqQ+PZwOsoAUVcettwZWBbfLxMQQVBtth6JgP/FGC5eHyYY2b9&#10;mX/otJFKxRAOGRqoRbpM61DW5DCMfEccuYPvHUqEfaVtj+cY7lo9TpKJdthwbKixo7ym8nfz5wx8&#10;79fFav2WryQZl5Lv+EjpV2HM89PwPgMlNMhdfHN/2jg/TeH6TLxALy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WbbwgAAANwAAAAPAAAAAAAAAAAAAAAAAJgCAABkcnMvZG93&#10;bnJldi54bWxQSwUGAAAAAAQABAD1AAAAhwMAAAAA&#10;" stroked="f" strokeweight=".25pt">
                  <v:textbox style="mso-fit-shape-to-text:t" inset="0,0,0,0">
                    <w:txbxContent>
                      <w:p w:rsidR="001C52D3" w:rsidRPr="00AB7F0C" w:rsidRDefault="001C52D3" w:rsidP="001C52D3">
                        <w:pPr>
                          <w:jc w:val="center"/>
                          <w:rPr>
                            <w:rFonts w:ascii="Wingdings" w:hAnsi="Wingdings"/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SCORE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75578B">
        <w:rPr>
          <w:color w:val="221E1F"/>
          <w:sz w:val="23"/>
          <w:szCs w:val="23"/>
        </w:rPr>
        <w:t>Use a knife to cut a square pattern and score towards the outer walls</w:t>
      </w:r>
      <w:r w:rsidR="0075578B" w:rsidRPr="0075578B">
        <w:rPr>
          <w:color w:val="221E1F"/>
          <w:sz w:val="23"/>
          <w:szCs w:val="23"/>
        </w:rPr>
        <w:t xml:space="preserve"> </w:t>
      </w:r>
      <w:r w:rsidR="0075578B">
        <w:rPr>
          <w:color w:val="221E1F"/>
          <w:sz w:val="23"/>
          <w:szCs w:val="23"/>
        </w:rPr>
        <w:t>(Fig. 1-10).  Push down on the cut plastic and remove it to expose the 10mm hex nuts.</w:t>
      </w:r>
    </w:p>
    <w:p w:rsidR="001C52D3" w:rsidRDefault="001C52D3" w:rsidP="003A6B5D">
      <w:pPr>
        <w:pStyle w:val="ProcLevel2"/>
        <w:numPr>
          <w:ilvl w:val="0"/>
          <w:numId w:val="0"/>
        </w:numPr>
        <w:ind w:left="360"/>
      </w:pPr>
    </w:p>
    <w:p w:rsidR="001C52D3" w:rsidRDefault="001C52D3" w:rsidP="003A6B5D">
      <w:pPr>
        <w:pStyle w:val="ProcLevel2"/>
        <w:numPr>
          <w:ilvl w:val="0"/>
          <w:numId w:val="0"/>
        </w:numPr>
        <w:ind w:left="360"/>
      </w:pPr>
    </w:p>
    <w:p w:rsidR="001C52D3" w:rsidRDefault="001C52D3" w:rsidP="003A6B5D">
      <w:pPr>
        <w:pStyle w:val="ProcLevel2"/>
        <w:numPr>
          <w:ilvl w:val="0"/>
          <w:numId w:val="0"/>
        </w:numPr>
        <w:ind w:left="360"/>
      </w:pPr>
    </w:p>
    <w:p w:rsidR="001C52D3" w:rsidRPr="00A82919" w:rsidRDefault="001C52D3" w:rsidP="003A6B5D">
      <w:pPr>
        <w:pStyle w:val="ProcLevel2"/>
        <w:numPr>
          <w:ilvl w:val="0"/>
          <w:numId w:val="0"/>
        </w:numPr>
        <w:ind w:left="360"/>
      </w:pPr>
    </w:p>
    <w:p w:rsidR="00A82919" w:rsidRPr="00A82919" w:rsidRDefault="001C52D3" w:rsidP="003A6B5D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1" layoutInCell="1" allowOverlap="1" wp14:anchorId="054A8FD5" wp14:editId="187C8EC9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3551"/>
                          <a:chExt cx="2975876" cy="1827320"/>
                        </a:xfrm>
                      </wpg:grpSpPr>
                      <wpg:grpSp>
                        <wpg:cNvPr id="158" name="Group 158"/>
                        <wpg:cNvGrpSpPr/>
                        <wpg:grpSpPr>
                          <a:xfrm>
                            <a:off x="0" y="3551"/>
                            <a:ext cx="2975876" cy="1827320"/>
                            <a:chOff x="2254" y="3553"/>
                            <a:chExt cx="2976450" cy="1828589"/>
                          </a:xfrm>
                        </wpg:grpSpPr>
                        <wpg:grpSp>
                          <wpg:cNvPr id="159" name="Group 159"/>
                          <wpg:cNvGrpSpPr/>
                          <wpg:grpSpPr>
                            <a:xfrm>
                              <a:off x="2254" y="3553"/>
                              <a:ext cx="2976450" cy="1828589"/>
                              <a:chOff x="2254" y="3553"/>
                              <a:chExt cx="2976450" cy="1828589"/>
                            </a:xfrm>
                          </wpg:grpSpPr>
                          <wpg:grpSp>
                            <wpg:cNvPr id="160" name="Group 160"/>
                            <wpg:cNvGrpSpPr/>
                            <wpg:grpSpPr>
                              <a:xfrm>
                                <a:off x="2254" y="3553"/>
                                <a:ext cx="2976450" cy="1828589"/>
                                <a:chOff x="2257" y="9256"/>
                                <a:chExt cx="2980534" cy="1821500"/>
                              </a:xfrm>
                            </wpg:grpSpPr>
                            <wpg:grpSp>
                              <wpg:cNvPr id="161" name="Group 161"/>
                              <wpg:cNvGrpSpPr/>
                              <wpg:grpSpPr>
                                <a:xfrm>
                                  <a:off x="2257" y="9256"/>
                                  <a:ext cx="2980534" cy="1821500"/>
                                  <a:chOff x="4590" y="9256"/>
                                  <a:chExt cx="2980949" cy="1821500"/>
                                </a:xfrm>
                              </wpg:grpSpPr>
                              <wpg:grpSp>
                                <wpg:cNvPr id="162" name="Group 162"/>
                                <wpg:cNvGrpSpPr/>
                                <wpg:grpSpPr>
                                  <a:xfrm>
                                    <a:off x="4590" y="9256"/>
                                    <a:ext cx="2980949" cy="1821500"/>
                                    <a:chOff x="4590" y="9256"/>
                                    <a:chExt cx="2980949" cy="18215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3" name="Picture 163"/>
                                    <pic:cNvPicPr preferRelativeResize="0"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590" y="9256"/>
                                      <a:ext cx="2980949" cy="18215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64" name="Text Box 9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790" y="1639622"/>
                                      <a:ext cx="548640" cy="1847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1C52D3" w:rsidRDefault="001C52D3" w:rsidP="001C52D3">
                                        <w:pPr>
                                          <w:pStyle w:val="Fig"/>
                                          <w:jc w:val="center"/>
                                        </w:pPr>
                                        <w:r>
                                          <w:t>Fig. 1-11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5" name="Straight Arrow Connector 165"/>
                                <wps:cNvCnPr>
                                  <a:stCxn id="170" idx="3"/>
                                </wps:cNvCnPr>
                                <wps:spPr>
                                  <a:xfrm>
                                    <a:off x="2052054" y="443617"/>
                                    <a:ext cx="260399" cy="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6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40" y="15240"/>
                                  <a:ext cx="2509520" cy="254635"/>
                                  <a:chOff x="3447" y="2089"/>
                                  <a:chExt cx="3952" cy="401"/>
                                </a:xfrm>
                              </wpg:grpSpPr>
                              <wps:wsp>
                                <wps:cNvPr id="167" name="Rectangl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69" y="2089"/>
                                    <a:ext cx="3530" cy="2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52D3" w:rsidRDefault="001C52D3" w:rsidP="001C52D3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>10mm &amp; 12mm sockets</w:t>
                                      </w:r>
                                      <w:r w:rsidR="003A6B5D">
                                        <w:rPr>
                                          <w:sz w:val="18"/>
                                        </w:rPr>
                                        <w:t>, ratchet &amp; extension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8" name="Picture 111" descr="to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47" y="2100"/>
                                    <a:ext cx="390" cy="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s:wsp>
                            <wps:cNvPr id="169" name="Straight Arrow Connector 169"/>
                            <wps:cNvCnPr>
                              <a:stCxn id="171" idx="1"/>
                            </wps:cNvCnPr>
                            <wps:spPr>
                              <a:xfrm flipH="1">
                                <a:off x="1245339" y="1155484"/>
                                <a:ext cx="2929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70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949" y="376061"/>
                              <a:ext cx="350679" cy="1270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C52D3" w:rsidRPr="00AB7F0C" w:rsidRDefault="003A6B5D" w:rsidP="001C52D3">
                                <w:pPr>
                                  <w:jc w:val="center"/>
                                  <w:rPr>
                                    <w:rFonts w:ascii="Wingdings" w:hAnsi="Wingdings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10mm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71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8239" y="1091940"/>
                              <a:ext cx="351346" cy="127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C52D3" w:rsidRPr="00AB7F0C" w:rsidRDefault="003A6B5D" w:rsidP="001C52D3">
                                <w:pPr>
                                  <w:jc w:val="center"/>
                                  <w:rPr>
                                    <w:rFonts w:ascii="Wingdings" w:hAnsi="Wingdings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12mm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172" name="Straight Arrow Connector 172"/>
                        <wps:cNvCnPr>
                          <a:stCxn id="173" idx="3"/>
                        </wps:cNvCnPr>
                        <wps:spPr>
                          <a:xfrm>
                            <a:off x="2032654" y="1531740"/>
                            <a:ext cx="20927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702910" y="1468241"/>
                            <a:ext cx="329744" cy="12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52D3" w:rsidRPr="00AB7F0C" w:rsidRDefault="003A6B5D" w:rsidP="001C52D3">
                              <w:pPr>
                                <w:jc w:val="center"/>
                                <w:rPr>
                                  <w:rFonts w:ascii="Wingdings" w:hAnsi="Wingding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A8FD5" id="Group 157" o:spid="_x0000_s1115" style="position:absolute;left:0;text-align:left;margin-left:-255.75pt;margin-top:0;width:234pt;height:2in;z-index:251694592;mso-width-relative:margin;mso-height-relative:margin" coordorigin=",35" coordsize="29758,1827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L4AAAAAUmdodGxvbmcAAAE1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zhCSU0EDAAAAAAkjgAAAAEAAACgAAAA&#10;YgAAAeAAALfAAAAkcgAYAAH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tAAxBZG9iZV9D&#10;TQAB/+4ADkFkb2JlAGSAAAAAAf/bAIQADAgICAkIDAkJDBELCgsRFQ8MDA8VGBMTFRMTGBEMDAwM&#10;DAwRDAwMDAwMDAwMDAwMDAwMDAwMDAwMDAwMDAwMDAENCwsNDg0QDg4QFA4ODhQUDg4ODhQRDAwM&#10;DAwREQwMDAwMDBEMDAwMDAwMDAwMDAwMDAwMDAwMDAwMDAwMDAwM/8AAEQgAY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">
                <v:group id="Group 158" o:spid="_x0000_s1116" style="position:absolute;top:35;width:29758;height:18273" coordorigin="22,35" coordsize="29764,18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group id="Group 159" o:spid="_x0000_s1117" style="position:absolute;left:22;top:35;width:29765;height:18286" coordorigin="22,35" coordsize="29764,18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<v:group id="Group 160" o:spid="_x0000_s1118" style="position:absolute;left:22;top:35;width:29765;height:18286" coordorigin="22,92" coordsize="29805,18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<v:group id="Group 161" o:spid="_x0000_s1119" style="position:absolute;left:22;top:92;width:29805;height:18215" coordorigin="45,92" coordsize="29809,18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group id="Group 162" o:spid="_x0000_s1120" style="position:absolute;left:45;top:92;width:29810;height:18215" coordorigin="45,92" coordsize="29809,18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<v:shape id="Picture 163" o:spid="_x0000_s1121" type="#_x0000_t75" style="position:absolute;left:45;top:92;width:29810;height:1821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9JEbBAAAA3AAAAA8AAABkcnMvZG93bnJldi54bWxET9tqAjEQfS/4D2EE32rWCkvZGsULgoKl&#10;rBZ8HTbjZnEzWZJU1783hULf5nCuM1v0thU38qFxrGAyzkAQV043XCv4Pm1f30GEiKyxdUwKHhRg&#10;MR+8zLDQ7s4l3Y6xFimEQ4EKTIxdIWWoDFkMY9cRJ+7ivMWYoK+l9nhP4baVb1mWS4sNpwaDHa0N&#10;Vdfjj1Ww4c2WqTp8lcu9N/lJlufD50qp0bBffoCI1Md/8Z97p9P8fAq/z6QL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9JEbBAAAA3AAAAA8AAAAAAAAAAAAAAAAAnwIA&#10;AGRycy9kb3ducmV2LnhtbFBLBQYAAAAABAAEAPcAAACNAwAAAAA=&#10;" stroked="t">
                            <v:imagedata r:id="rId48" o:title=""/>
                            <v:path arrowok="t"/>
                          </v:shape>
                          <v:shape id="Text Box 99" o:spid="_x0000_s1122" type="#_x0000_t202" style="position:absolute;left:157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BisIA&#10;AADcAAAADwAAAGRycy9kb3ducmV2LnhtbERPzWrCQBC+F3yHZQre6qa1REndBJEq9uCh6gOM2ckm&#10;NDsbsqtGn75bEHqbj+93FsVgW3Gh3jeOFbxOEhDEpdMNGwXHw/plDsIHZI2tY1JwIw9FPnpaYKbd&#10;lb/psg9GxBD2GSqoQ+gyKX1Zk0U/cR1x5CrXWwwR9kbqHq8x3LbyLUlSabHh2FBjR6uayp/92SpY&#10;3Ss0yanbbdJyar4CzT6baqbU+HlYfoAINIR/8cO91XF++g5/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4GKwgAAANwAAAAPAAAAAAAAAAAAAAAAAJgCAABkcnMvZG93&#10;bnJldi54bWxQSwUGAAAAAAQABAD1AAAAhwMAAAAA&#10;" stroked="f">
                            <v:textbox inset="0,0,0,0">
                              <w:txbxContent>
                                <w:p w:rsidR="001C52D3" w:rsidRDefault="001C52D3" w:rsidP="001C52D3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1-11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Straight Arrow Connector 165" o:spid="_x0000_s1123" type="#_x0000_t32" style="position:absolute;left:20520;top:4436;width:26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91CMEAAADcAAAADwAAAGRycy9kb3ducmV2LnhtbERPS0sDMRC+C/0PYQq9iM22YKnbpqVV&#10;BE9iX/chGTeLm8mymW7Xf28Ewdt8fM9Zb4fQqJ66VEc2MJsWoIhtdDVXBs6n14clqCTIDpvIZOCb&#10;Emw3o7s1li7e+ED9USqVQziVaMCLtKXWyXoKmKaxJc7cZ+wCSoZdpV2HtxweGj0vioUOWHNu8NjS&#10;syf7dbwGA9FeXqq9Pts0e7pK7z/e072QMZPxsFuBEhrkX/znfnN5/uIRfp/JF+j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T3UIwQAAANwAAAAPAAAAAAAAAAAAAAAA&#10;AKECAABkcnMvZG93bnJldi54bWxQSwUGAAAAAAQABAD5AAAAjwMAAAAA&#10;" strokecolor="black [3213]" strokeweight="3pt">
                          <v:stroke endarrow="block"/>
                        </v:shape>
                      </v:group>
                      <v:group id="Group 109" o:spid="_x0000_s1124" style="position:absolute;left:152;top:152;width:25095;height:2546" coordorigin="3447,2089" coordsize="395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<v:rect id="Rectangle 110" o:spid="_x0000_s1125" style="position:absolute;left:3869;top:2089;width:3530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XisIA&#10;AADcAAAADwAAAGRycy9kb3ducmV2LnhtbERPTWvCQBC9C/0PyxS86UZBLamrSKBQRKiatuchO02i&#10;2dmQHTX9992C4G0e73OW69416kpdqD0bmIwTUMSFtzWXBj7zt9ELqCDIFhvPZOCXAqxXT4Mlptbf&#10;+EDXo5QqhnBI0UAl0qZah6Iih2HsW+LI/fjOoUTYldp2eIvhrtHTJJlrhzXHhgpbyioqzseLM/Dx&#10;vc+3+0W2lWRaSPbFJ5rtcmOGz/3mFZRQLw/x3f1u4/z5Av6fiR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35eKwgAAANwAAAAPAAAAAAAAAAAAAAAAAJgCAABkcnMvZG93&#10;bnJldi54bWxQSwUGAAAAAAQABAD1AAAAhwMAAAAA&#10;" stroked="f" strokeweight=".25pt">
                          <v:textbox style="mso-fit-shape-to-text:t" inset="0,0,0,0">
                            <w:txbxContent>
                              <w:p w:rsidR="001C52D3" w:rsidRDefault="001C52D3" w:rsidP="001C52D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10mm &amp; 12mm sockets</w:t>
                                </w:r>
                                <w:r w:rsidR="003A6B5D">
                                  <w:rPr>
                                    <w:sz w:val="18"/>
                                  </w:rPr>
                                  <w:t>, ratchet &amp; extension</w:t>
                                </w:r>
                              </w:p>
                            </w:txbxContent>
                          </v:textbox>
                        </v:rect>
                        <v:shape id="Picture 111" o:spid="_x0000_s1126" type="#_x0000_t75" alt="tool" style="position:absolute;left:3447;top:210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+2/HFAAAA3AAAAA8AAABkcnMvZG93bnJldi54bWxEj0FrwkAQhe+F/odlCr3Vja0Ria5SCoFS&#10;KFJb72N2TKLZ2bC7jem/dw5CbzO8N+99s9qMrlMDhdh6NjCdZKCIK29brg38fJdPC1AxIVvsPJOB&#10;P4qwWd/frbCw/sJfNOxSrSSEY4EGmpT6QutYNeQwTnxPLNrRB4dJ1lBrG/Ai4a7Tz1k21w5bloYG&#10;e3prqDrvfp2B4Xygl+00z0P5MTtVud5/JiqNeXwYX5egEo3p33y7freCPxdaeUYm0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vtvxxQAAANwAAAAPAAAAAAAAAAAAAAAA&#10;AJ8CAABkcnMvZG93bnJldi54bWxQSwUGAAAAAAQABAD3AAAAkQMAAAAA&#10;">
                          <v:imagedata r:id="rId29" o:title="tool"/>
                        </v:shape>
                      </v:group>
                    </v:group>
                    <v:shape id="Straight Arrow Connector 169" o:spid="_x0000_s1127" type="#_x0000_t32" style="position:absolute;left:12453;top:11554;width:29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AdS8AAAADcAAAADwAAAGRycy9kb3ducmV2LnhtbERPzYrCMBC+C75DGGEvoql7ELcaRZSF&#10;PQl2fYDZZmyrzaQ0o7ZvbwRhb/Px/c5q07la3akNlWcDs2kCijj3tuLCwOn3e7IAFQTZYu2ZDPQU&#10;YLMeDlaYWv/gI90zKVQM4ZCigVKkSbUOeUkOw9Q3xJE7+9ahRNgW2rb4iOGu1p9JMtcOK44NJTa0&#10;Kym/Zjdn4Lb/Yxn3Fzlwz9mu344p3x+M+Rh12yUooU7+xW/3j43z51/weiZeoN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dAHUvAAAAA3AAAAA8AAAAAAAAAAAAAAAAA&#10;oQIAAGRycy9kb3ducmV2LnhtbFBLBQYAAAAABAAEAPkAAACOAwAAAAA=&#10;" strokecolor="black [3213]" strokeweight="3pt">
                      <v:stroke endarrow="block"/>
                    </v:shape>
                  </v:group>
                  <v:rect id="Rectangle 110" o:spid="_x0000_s1128" style="position:absolute;left:16959;top:3760;width:3507;height:1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+ZI8UA&#10;AADcAAAADwAAAGRycy9kb3ducmV2LnhtbESPQUvDQBCF70L/wzKCN7uxoC2x21ICBSmCtVHPQ3aa&#10;pM3OhuzYxn/vHARvM7w3732zXI+hMxcaUhvZwcM0A0NcRd9y7eCj3N4vwCRB9thFJgc/lGC9mtws&#10;Mffxyu90OUhtNIRTjg4akT63NlUNBUzT2BOrdoxDQNF1qK0f8KrhobOzLHuyAVvWhgZ7Khqqzofv&#10;4ODta1/u9vNiJ9mskuKTT/T4Wjp3dztunsEIjfJv/rt+8Yo/V3x9Ri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5kjxQAAANw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1C52D3" w:rsidRPr="00AB7F0C" w:rsidRDefault="003A6B5D" w:rsidP="001C52D3">
                          <w:pPr>
                            <w:jc w:val="center"/>
                            <w:rPr>
                              <w:rFonts w:ascii="Wingdings" w:hAnsi="Wingdings"/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10mm</w:t>
                          </w:r>
                        </w:p>
                      </w:txbxContent>
                    </v:textbox>
                  </v:rect>
                  <v:rect id="Rectangle 110" o:spid="_x0000_s1129" style="position:absolute;left:15382;top:10919;width:3513;height:1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I7cEA&#10;AADcAAAADwAAAGRycy9kb3ducmV2LnhtbERPTWsCMRC9F/ofwhS8SM2uh1bWzYoUKl61tufpZtxd&#10;TSZLEnX11zcFwds83ueUi8EacSYfOscK8kkGgrh2uuNGwe7r83UGIkRkjcYxKbhSgEX1/FRiod2F&#10;N3TexkakEA4FKmhj7AspQ92SxTBxPXHi9s5bjAn6RmqPlxRujZxm2Zu02HFqaLGnj5bq4/ZkFWxw&#10;Jnk1/jFm1x3G15v//g37XKnRy7Ccg4g0xIf47l7rNP89h/9n0gWy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SO3BAAAA3AAAAA8AAAAAAAAAAAAAAAAAmAIAAGRycy9kb3du&#10;cmV2LnhtbFBLBQYAAAAABAAEAPUAAACGAwAAAAA=&#10;" filled="f" stroked="f" strokeweight=".25pt">
                    <v:textbox style="mso-fit-shape-to-text:t" inset="0,0,0,0">
                      <w:txbxContent>
                        <w:p w:rsidR="001C52D3" w:rsidRPr="00AB7F0C" w:rsidRDefault="003A6B5D" w:rsidP="001C52D3">
                          <w:pPr>
                            <w:jc w:val="center"/>
                            <w:rPr>
                              <w:rFonts w:ascii="Wingdings" w:hAnsi="Wingdings"/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12mm</w:t>
                          </w:r>
                        </w:p>
                      </w:txbxContent>
                    </v:textbox>
                  </v:rect>
                </v:group>
                <v:shape id="Straight Arrow Connector 172" o:spid="_x0000_s1130" type="#_x0000_t32" style="position:absolute;left:20326;top:15317;width:20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97ocEAAADcAAAADwAAAGRycy9kb3ducmV2LnhtbERPTWsCMRC9F/ofwhR6KZrVg62rUVql&#10;4KlUq/chGTeLm8myGdftv28Khd7m8T5nuR5Co3rqUh3ZwGRcgCK20dVcGTh+vY9eQCVBdthEJgPf&#10;lGC9ur9bYunijffUH6RSOYRTiQa8SFtqnayngGkcW+LMnWMXUDLsKu06vOXw0OhpUcx0wJpzg8eW&#10;Np7s5XANBqI9bas3fbRpMr9K7z8/0pOQMY8Pw+sClNAg/+I/987l+c9T+H0mX6B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f3uhwQAAANwAAAAPAAAAAAAAAAAAAAAA&#10;AKECAABkcnMvZG93bnJldi54bWxQSwUGAAAAAAQABAD5AAAAjwMAAAAA&#10;" strokecolor="black [3213]" strokeweight="3pt">
                  <v:stroke endarrow="block"/>
                </v:shape>
                <v:rect id="Rectangle 110" o:spid="_x0000_s1131" style="position:absolute;left:17029;top:14682;width:3297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HVMIA&#10;AADcAAAADwAAAGRycy9kb3ducmV2LnhtbERPTWvCQBC9F/wPywje6qaWVomuIgGhSKHWVM9Ddpqk&#10;zc6G7Kjx37uFgrd5vM9ZrHrXqDN1ofZs4GmcgCIuvK25NPCVbx5noIIgW2w8k4ErBVgtBw8LTK2/&#10;8Ced91KqGMIhRQOVSJtqHYqKHIaxb4kj9+07hxJhV2rb4SWGu0ZPkuRVO6w5NlTYUlZR8bs/OQMf&#10;x12+3U2zrSSTQrID/9DLe27MaNiv56CEermL/91vNs6fPsPfM/EC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QdUwgAAANwAAAAPAAAAAAAAAAAAAAAAAJgCAABkcnMvZG93&#10;bnJldi54bWxQSwUGAAAAAAQABAD1AAAAhwMAAAAA&#10;" stroked="f" strokeweight=".25pt">
                  <v:textbox style="mso-fit-shape-to-text:t" inset="0,0,0,0">
                    <w:txbxContent>
                      <w:p w:rsidR="001C52D3" w:rsidRPr="00AB7F0C" w:rsidRDefault="003A6B5D" w:rsidP="001C52D3">
                        <w:pPr>
                          <w:jc w:val="center"/>
                          <w:rPr>
                            <w:rFonts w:ascii="Wingdings" w:hAnsi="Wingdings"/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10mm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A82919">
        <w:rPr>
          <w:color w:val="221E1F"/>
          <w:sz w:val="23"/>
          <w:szCs w:val="23"/>
        </w:rPr>
        <w:t>Remove the 10mm hex nuts (Fig. 1-11).  Keep them for reuse.</w:t>
      </w:r>
    </w:p>
    <w:p w:rsidR="00A82919" w:rsidRPr="00A82919" w:rsidRDefault="00A82919" w:rsidP="003A6B5D">
      <w:pPr>
        <w:pStyle w:val="ProcLevel2"/>
      </w:pPr>
      <w:r>
        <w:rPr>
          <w:color w:val="221E1F"/>
          <w:sz w:val="23"/>
          <w:szCs w:val="23"/>
        </w:rPr>
        <w:t>Remove the 12mm bolt (Fig. 1-11).</w:t>
      </w:r>
      <w:r w:rsidRPr="00A82919">
        <w:rPr>
          <w:color w:val="221E1F"/>
          <w:sz w:val="23"/>
          <w:szCs w:val="23"/>
        </w:rPr>
        <w:t xml:space="preserve"> </w:t>
      </w:r>
      <w:r>
        <w:rPr>
          <w:color w:val="221E1F"/>
          <w:sz w:val="23"/>
          <w:szCs w:val="23"/>
        </w:rPr>
        <w:t xml:space="preserve"> Keep it for reuse.</w:t>
      </w:r>
    </w:p>
    <w:p w:rsidR="003A6B5D" w:rsidRDefault="003A6B5D" w:rsidP="003A6B5D">
      <w:pPr>
        <w:spacing w:after="120" w:line="300" w:lineRule="auto"/>
      </w:pPr>
      <w:r>
        <w:br w:type="page"/>
      </w:r>
    </w:p>
    <w:p w:rsidR="00A82919" w:rsidRPr="00A82919" w:rsidRDefault="00A82919" w:rsidP="003A6B5D">
      <w:pPr>
        <w:pStyle w:val="ProcLevel2"/>
        <w:numPr>
          <w:ilvl w:val="0"/>
          <w:numId w:val="0"/>
        </w:numPr>
        <w:ind w:left="360"/>
      </w:pPr>
    </w:p>
    <w:p w:rsidR="00A82919" w:rsidRPr="00A82919" w:rsidRDefault="00A82919" w:rsidP="00A82919">
      <w:pPr>
        <w:pStyle w:val="Heading5"/>
        <w:rPr>
          <w:szCs w:val="24"/>
        </w:rPr>
      </w:pPr>
      <w:r>
        <w:t>Install the Armrest Bracket.</w:t>
      </w:r>
    </w:p>
    <w:p w:rsidR="00A82919" w:rsidRPr="00346123" w:rsidRDefault="00353CD4" w:rsidP="00741D05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1" layoutInCell="1" allowOverlap="1" wp14:anchorId="556CD11B" wp14:editId="4A9ED86B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1830705"/>
                <wp:effectExtent l="19050" t="19050" r="19050" b="1714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30705"/>
                          <a:chOff x="3329" y="3699"/>
                          <a:chExt cx="2976260" cy="1831355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3329" y="3699"/>
                            <a:ext cx="2976260" cy="1831355"/>
                            <a:chOff x="5584" y="3702"/>
                            <a:chExt cx="2976834" cy="1832627"/>
                          </a:xfrm>
                        </wpg:grpSpPr>
                        <wpg:grpSp>
                          <wpg:cNvPr id="202" name="Group 202"/>
                          <wpg:cNvGrpSpPr/>
                          <wpg:grpSpPr>
                            <a:xfrm>
                              <a:off x="5584" y="3702"/>
                              <a:ext cx="2976834" cy="1832627"/>
                              <a:chOff x="7925" y="9405"/>
                              <a:chExt cx="2981333" cy="1825522"/>
                            </a:xfrm>
                          </wpg:grpSpPr>
                          <wpg:grpSp>
                            <wpg:cNvPr id="203" name="Group 203"/>
                            <wpg:cNvGrpSpPr/>
                            <wpg:grpSpPr>
                              <a:xfrm>
                                <a:off x="7925" y="9405"/>
                                <a:ext cx="2981333" cy="1825522"/>
                                <a:chOff x="7925" y="9405"/>
                                <a:chExt cx="2981333" cy="18255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Picture 204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5" y="9405"/>
                                  <a:ext cx="2981333" cy="1825522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  <wps:wsp>
                              <wps:cNvPr id="205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91" y="1639622"/>
                                  <a:ext cx="548640" cy="184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txbx>
                                <w:txbxContent>
                                  <w:p w:rsidR="00353CD4" w:rsidRDefault="00353CD4" w:rsidP="00353CD4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>Fig. 2-1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06" name="Straight Arrow Connector 206"/>
                            <wps:cNvCnPr/>
                            <wps:spPr>
                              <a:xfrm>
                                <a:off x="646843" y="929077"/>
                                <a:ext cx="0" cy="31749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0" name="Straight Arrow Connector 210"/>
                          <wps:cNvCnPr/>
                          <wps:spPr>
                            <a:xfrm>
                              <a:off x="1180826" y="510067"/>
                              <a:ext cx="0" cy="306411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3" name="Straight Arrow Connector 213"/>
                        <wps:cNvCnPr/>
                        <wps:spPr>
                          <a:xfrm>
                            <a:off x="1637509" y="1123447"/>
                            <a:ext cx="0" cy="32524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6CD11B" id="Group 198" o:spid="_x0000_s1132" style="position:absolute;left:0;text-align:left;margin-left:-255.75pt;margin-top:-.3pt;width:234pt;height:144.15pt;z-index:251704832;mso-width-relative:margin" coordorigin="33,36" coordsize="29762,183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H/7gAOQWRvYmUAZIAAAAAB/9sAhAAMCAgICQgMCQkMEQsKCxEVDwwMDxUYExMV&#10;ExMYEQwMDAwMDBEMDAwMDAwMDAwMDAwMDAwMDAwMDAwMDAwMDAwMAQ0LCw0ODRAODhAUDg4OFBQO&#10;Dg4OFBEMDAwMDBERDAwMDAwMEQwMDAwMDAwMDAwMDAwMDAwMDAwMDAwMDAwMDAz/wAARCABj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gAAAAAAAAAAAAKdmVjdG9yRGF0YWJvb2wBAAAAAFBnUHNlbnVt&#10;AAAAAFBnUHMAAAAAUGdQQwAAAABMZWZ0VW50RiNSbHQAAAAAAAAAAAAAAABUb3AgVW50RiNSbHQA&#10;AAAAAAAAAAAAAABTY2wgVW50RiNQcmNAWQAAAAAAADhCSU0D7QAAAAAAEABgAAAAAQABAGAAAAAB&#10;AAE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UEAAAAAUmdodGxvbmcAAAIJ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k/gAAAAEAAACgAAAAYwAAAeAAALmgAAAk4gAY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Y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">
                <v:group id="Group 200" o:spid="_x0000_s1133" style="position:absolute;left:33;top:36;width:29762;height:18314" coordorigin="55,37" coordsize="29768,18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group id="Group 202" o:spid="_x0000_s1134" style="position:absolute;left:55;top:37;width:29769;height:18326" coordorigin="79,94" coordsize="29813,18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<v:group id="Group 203" o:spid="_x0000_s1135" style="position:absolute;left:79;top:94;width:29813;height:18255" coordorigin="79,94" coordsize="29813,18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<v:shape id="Picture 204" o:spid="_x0000_s1136" type="#_x0000_t75" style="position:absolute;left:79;top:94;width:29813;height:1825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YZbFAAAA3AAAAA8AAABkcnMvZG93bnJldi54bWxEj19rwkAQxN8L/Q7HFnyrd4qKpJ5SCkpB&#10;KfiH2sclt02Cub2Q28b47XuFgo/DzPyGWax6X6uO2lgFtjAaGlDEeXAVFxZOx/XzHFQUZId1YLJw&#10;owir5ePDAjMXrryn7iCFShCOGVooRZpM65iX5DEOQ0OcvO/QepQk20K7Fq8J7ms9NmamPVacFkps&#10;6K2k/HL48RamZnSRzRk/Ttuvz/p4m+/k3O2sHTz1ry+ghHq5h//b787C2Ezg70w6An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dGGWxQAAANwAAAAPAAAAAAAAAAAAAAAA&#10;AJ8CAABkcnMvZG93bnJldi54bWxQSwUGAAAAAAQABAD3AAAAkQMAAAAA&#10;" stroked="t">
                        <v:imagedata r:id="rId50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9" o:spid="_x0000_s1137" type="#_x0000_t202" style="position:absolute;left:157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gzcQA&#10;AADcAAAADwAAAGRycy9kb3ducmV2LnhtbESPQWsCMRSE70L/Q3gFb5qoVMtqFBEteuihtj/guXmb&#10;Xdy8LJuoW399IxQ8DjPzDbNYda4WV2pD5VnDaKhAEOfeVGw1/HzvBu8gQkQ2WHsmDb8UYLV86S0w&#10;M/7GX3Q9RisShEOGGsoYm0zKkJfkMAx9Q5y8wrcOY5KtlabFW4K7Wo6VmkqHFaeFEhvalJSfjxen&#10;YXMv0KpT8/kxzSf2EGm2rYqZ1v3Xbj0HEamLz/B/e280jNUbP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oM3EAAAA3AAAAA8AAAAAAAAAAAAAAAAAmAIAAGRycy9k&#10;b3ducmV2LnhtbFBLBQYAAAAABAAEAPUAAACJAwAAAAA=&#10;" stroked="f">
                        <v:textbox inset="0,0,0,0">
                          <w:txbxContent>
                            <w:p w:rsidR="00353CD4" w:rsidRDefault="00353CD4" w:rsidP="00353CD4">
                              <w:pPr>
                                <w:pStyle w:val="Fig"/>
                                <w:jc w:val="center"/>
                              </w:pPr>
                              <w:r>
                                <w:t>Fig. 2-1</w:t>
                              </w:r>
                            </w:p>
                          </w:txbxContent>
                        </v:textbox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6" o:spid="_x0000_s1138" type="#_x0000_t32" style="position:absolute;left:6468;top:9290;width:0;height:3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SBQsYAAADcAAAADwAAAGRycy9kb3ducmV2LnhtbESPS2vDMBCE74X+B7GB3Go5DiTFiRLy&#10;pIVS2jwuvS3W1ja1Vo6kJM6/jwqFHoeZ+YaZzjvTiAs5X1tWMEhSEMSF1TWXCo6H7dMzCB+QNTaW&#10;ScGNPMxnjw9TzLW98o4u+1CKCGGfo4IqhDaX0hcVGfSJbYmj922dwRClK6V2eI1w08gsTUfSYM1x&#10;ocKWVhUVP/uzUaD19kNu3ptlthi/DL+KT3dav42V6ve6xQREoC78h//ar1pBlo7g90w8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0gULGAAAA3AAAAA8AAAAAAAAA&#10;AAAAAAAAoQIAAGRycy9kb3ducmV2LnhtbFBLBQYAAAAABAAEAPkAAACUAwAAAAA=&#10;" strokecolor="white [3212]" strokeweight="3pt">
                      <v:stroke endarrow="block"/>
                    </v:shape>
                  </v:group>
                  <v:shape id="Straight Arrow Connector 210" o:spid="_x0000_s1139" type="#_x0000_t32" style="position:absolute;left:11808;top:5100;width:0;height:30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gqcMQAAADcAAAADwAAAGRycy9kb3ducmV2LnhtbERPy2rCQBTdC/2H4Rbc6SQp1BIdg49K&#10;hSJttZvuLpnbJDRzJ86MGv++sxBcHs57VvSmFWdyvrGsIB0nIIhLqxuuFHwfNqMXED4ga2wtk4Ir&#10;eSjmD4MZ5tpe+IvO+1CJGMI+RwV1CF0upS9rMujHtiOO3K91BkOErpLa4SWGm1ZmSfIsDTYcG2rs&#10;aFVT+bc/GQVabz7k665dZovJ29NP+emO6/eJUsPHfjEFEagPd/HNvdUKsjTOj2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yCpwxAAAANwAAAAPAAAAAAAAAAAA&#10;AAAAAKECAABkcnMvZG93bnJldi54bWxQSwUGAAAAAAQABAD5AAAAkgMAAAAA&#10;" strokecolor="white [3212]" strokeweight="3pt">
                    <v:stroke endarrow="block"/>
                  </v:shape>
                </v:group>
                <v:shape id="Straight Arrow Connector 213" o:spid="_x0000_s1140" type="#_x0000_t32" style="position:absolute;left:16375;top:11234;width:0;height:32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q0B8YAAADcAAAADwAAAGRycy9kb3ducmV2LnhtbESPQWsCMRSE70L/Q3hCbzXrClq2RrG1&#10;oiBStb309tg8d5duXtYk6vrvjVDwOMzMN8x42ppanMn5yrKCfi8BQZxbXXGh4Od78fIKwgdkjbVl&#10;UnAlD9PJU2eMmbYX3tF5HwoRIewzVFCG0GRS+rwkg75nG+LoHawzGKJ0hdQOLxFuapkmyVAarDgu&#10;lNjQR0n53/5kFGi9+JKfm/o9nY2Wg998647z9Uip5247ewMRqA2P8H97pRWk/QHcz8Qj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atAfGAAAA3AAAAA8AAAAAAAAA&#10;AAAAAAAAoQIAAGRycy9kb3ducmV2LnhtbFBLBQYAAAAABAAEAPkAAACUAwAAAAA=&#10;" strokecolor="white [3212]" strokeweight="3pt">
                  <v:stroke endarrow="block"/>
                </v:shape>
                <w10:anchorlock/>
              </v:group>
            </w:pict>
          </mc:Fallback>
        </mc:AlternateContent>
      </w:r>
      <w:r w:rsidR="00346123">
        <w:rPr>
          <w:color w:val="221E1F"/>
          <w:sz w:val="23"/>
          <w:szCs w:val="23"/>
        </w:rPr>
        <w:t>Insert the armrest bracket legs into the slots (Fig. 2-1)</w:t>
      </w:r>
      <w:r w:rsidR="00A82919">
        <w:rPr>
          <w:color w:val="221E1F"/>
          <w:sz w:val="23"/>
          <w:szCs w:val="23"/>
        </w:rPr>
        <w:t>.</w:t>
      </w:r>
    </w:p>
    <w:p w:rsidR="00346123" w:rsidRDefault="00353CD4" w:rsidP="00741D05">
      <w:pPr>
        <w:pStyle w:val="ProcLevel2"/>
        <w:numPr>
          <w:ilvl w:val="0"/>
          <w:numId w:val="0"/>
        </w:numPr>
        <w:ind w:left="360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02784" behindDoc="0" locked="1" layoutInCell="1" allowOverlap="1" wp14:anchorId="2C95BAB9" wp14:editId="0729097A">
                <wp:simplePos x="0" y="0"/>
                <wp:positionH relativeFrom="column">
                  <wp:posOffset>-3247390</wp:posOffset>
                </wp:positionH>
                <wp:positionV relativeFrom="paragraph">
                  <wp:posOffset>1394460</wp:posOffset>
                </wp:positionV>
                <wp:extent cx="2971800" cy="1828800"/>
                <wp:effectExtent l="19050" t="19050" r="19050" b="1905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4915" y="3553"/>
                          <a:chExt cx="2976450" cy="1831867"/>
                        </a:xfrm>
                      </wpg:grpSpPr>
                      <wpg:grpSp>
                        <wpg:cNvPr id="186" name="Group 186"/>
                        <wpg:cNvGrpSpPr/>
                        <wpg:grpSpPr>
                          <a:xfrm>
                            <a:off x="4915" y="3553"/>
                            <a:ext cx="2976450" cy="1831867"/>
                            <a:chOff x="7255" y="9256"/>
                            <a:chExt cx="2980949" cy="1824765"/>
                          </a:xfrm>
                        </wpg:grpSpPr>
                        <pic:pic xmlns:pic="http://schemas.openxmlformats.org/drawingml/2006/picture">
                          <pic:nvPicPr>
                            <pic:cNvPr id="187" name="Picture 18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55" y="9256"/>
                              <a:ext cx="2980949" cy="182476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188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90" y="1639622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353CD4" w:rsidRDefault="00353CD4" w:rsidP="00353CD4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193" name="Straight Arrow Connector 193"/>
                        <wps:cNvCnPr/>
                        <wps:spPr>
                          <a:xfrm flipH="1">
                            <a:off x="1639199" y="1029367"/>
                            <a:ext cx="489497" cy="0"/>
                          </a:xfrm>
                          <a:prstGeom prst="straightConnector1">
                            <a:avLst/>
                          </a:prstGeom>
                          <a:ln w="635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5BAB9" id="Group 183" o:spid="_x0000_s1141" style="position:absolute;left:0;text-align:left;margin-left:-255.7pt;margin-top:109.8pt;width:234pt;height:2in;z-index:251702784;mso-height-relative:margin" coordorigin="49,35" coordsize="29764,183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Bj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rAAAAABSZ2h0bG9uZwAAARc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CC9AAAAAQAAAKAAAABjAAAB&#10;4AAAuaAAACChABg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j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">
                <v:group id="Group 186" o:spid="_x0000_s1142" style="position:absolute;left:49;top:35;width:29764;height:18319" coordorigin="72,92" coordsize="29809,18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Picture 187" o:spid="_x0000_s1143" type="#_x0000_t75" style="position:absolute;left:72;top:92;width:29810;height:182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jpJbEAAAA3AAAAA8AAABkcnMvZG93bnJldi54bWxEj91qwkAQhe8LvsMyQu/qRilRoquopFCk&#10;N1UfYMyO2WB2NmQ3P337rlDo3QznzPnObHajrUVPra8cK5jPEhDEhdMVlwqul4+3FQgfkDXWjknB&#10;D3nYbScvG8y0G/ib+nMoRQxhn6ECE0KTSekLQxb9zDXEUbu71mKIa1tK3eIQw20tF0mSSosVR4LB&#10;ho6Gise5s5Fr/fuYH0z3lfeyL+/LU3W5pUq9Tsf9GkSgMfyb/64/day/WsLzmTiB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jpJbEAAAA3AAAAA8AAAAAAAAAAAAAAAAA&#10;nwIAAGRycy9kb3ducmV2LnhtbFBLBQYAAAAABAAEAPcAAACQAwAAAAA=&#10;" stroked="t">
                    <v:imagedata r:id="rId52" o:title=""/>
                    <v:path arrowok="t"/>
                  </v:shape>
                  <v:shape id="Text Box 99" o:spid="_x0000_s1144" type="#_x0000_t202" style="position:absolute;left:157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tdcUA&#10;AADcAAAADwAAAGRycy9kb3ducmV2LnhtbESPQW/CMAyF70j8h8hIu0E6JgEqpNWE2LQddgD2A7zG&#10;TSsap2oy6Pbr58Mkbrbe83ufd+XoO3WlIbaBDTwuMlDEVbAtOwOf55f5BlRMyBa7wGTghyKUxXSy&#10;w9yGGx/pekpOSQjHHA00KfW51rFqyGNchJ5YtDoMHpOsg9N2wJuE+04vs2ylPbYsDQ32tG+oupy+&#10;vYH9b40u++o/XlfVk3tPtD609dqYh9n4vAWVaEx38//1mxX8jdDKMzK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m11xQAAANwAAAAPAAAAAAAAAAAAAAAAAJgCAABkcnMv&#10;ZG93bnJldi54bWxQSwUGAAAAAAQABAD1AAAAigMAAAAA&#10;" stroked="f">
                    <v:textbox inset="0,0,0,0">
                      <w:txbxContent>
                        <w:p w:rsidR="00353CD4" w:rsidRDefault="00353CD4" w:rsidP="00353CD4">
                          <w:pPr>
                            <w:pStyle w:val="Fig"/>
                            <w:jc w:val="center"/>
                          </w:pPr>
                          <w:r>
                            <w:t>Fig. 2-2</w:t>
                          </w:r>
                        </w:p>
                      </w:txbxContent>
                    </v:textbox>
                  </v:shape>
                </v:group>
                <v:shape id="Straight Arrow Connector 193" o:spid="_x0000_s1145" type="#_x0000_t32" style="position:absolute;left:16391;top:10293;width:489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BB8cIAAADcAAAADwAAAGRycy9kb3ducmV2LnhtbERPS4vCMBC+L/gfwgje1nQVdLcaRXyA&#10;Fw/bFdbj0IxN2WZSm6jVX2+EBW/z8T1nOm9tJS7U+NKxgo9+AoI4d7rkQsH+Z/P+CcIHZI2VY1Jw&#10;Iw/zWedtiql2V/6mSxYKEUPYp6jAhFCnUvrckEXfdzVx5I6usRgibAqpG7zGcFvJQZKMpMWSY4PB&#10;mpaG8r/sbBWUxW483oSsOpj7Gk+7PR9Wy1+let12MQERqA0v8b97q+P8ryE8n4kX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aBB8cIAAADcAAAADwAAAAAAAAAAAAAA&#10;AAChAgAAZHJzL2Rvd25yZXYueG1sUEsFBgAAAAAEAAQA+QAAAJADAAAAAA==&#10;" strokecolor="black [3213]" strokeweight="5pt">
                  <v:stroke endarrow="block"/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736" behindDoc="0" locked="1" layoutInCell="1" allowOverlap="1" wp14:anchorId="4C5D3E9F" wp14:editId="30384788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80" name="Picture 18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123">
        <w:rPr>
          <w:b/>
        </w:rPr>
        <w:t>NOTE:</w:t>
      </w:r>
      <w:r w:rsidR="00346123">
        <w:t xml:space="preserve"> Use caution when installing the bracket, as it sits in close proximity to the parking brake cable (Fig. 2-2).</w:t>
      </w:r>
    </w:p>
    <w:p w:rsidR="00353CD4" w:rsidRDefault="00353CD4" w:rsidP="00741D05">
      <w:pPr>
        <w:pStyle w:val="ProcLevel2"/>
        <w:numPr>
          <w:ilvl w:val="0"/>
          <w:numId w:val="0"/>
        </w:numPr>
        <w:ind w:left="360"/>
      </w:pPr>
    </w:p>
    <w:p w:rsidR="00353CD4" w:rsidRDefault="00353CD4" w:rsidP="00741D05">
      <w:pPr>
        <w:pStyle w:val="ProcLevel2"/>
        <w:numPr>
          <w:ilvl w:val="0"/>
          <w:numId w:val="0"/>
        </w:numPr>
        <w:ind w:left="360"/>
      </w:pPr>
    </w:p>
    <w:p w:rsidR="00353CD4" w:rsidRDefault="00353CD4" w:rsidP="00741D05">
      <w:pPr>
        <w:pStyle w:val="ProcLevel2"/>
        <w:numPr>
          <w:ilvl w:val="0"/>
          <w:numId w:val="0"/>
        </w:numPr>
        <w:ind w:left="360"/>
      </w:pPr>
    </w:p>
    <w:p w:rsidR="00353CD4" w:rsidRDefault="00353CD4" w:rsidP="00741D05">
      <w:pPr>
        <w:pStyle w:val="ProcLevel2"/>
        <w:numPr>
          <w:ilvl w:val="0"/>
          <w:numId w:val="0"/>
        </w:numPr>
        <w:ind w:left="360"/>
      </w:pPr>
    </w:p>
    <w:p w:rsidR="00353CD4" w:rsidRDefault="00353CD4" w:rsidP="00741D05">
      <w:pPr>
        <w:pStyle w:val="ProcLevel2"/>
        <w:numPr>
          <w:ilvl w:val="0"/>
          <w:numId w:val="0"/>
        </w:numPr>
        <w:ind w:left="360"/>
      </w:pPr>
    </w:p>
    <w:p w:rsidR="00353CD4" w:rsidRDefault="00353CD4" w:rsidP="00741D05">
      <w:pPr>
        <w:pStyle w:val="ProcLevel2"/>
        <w:numPr>
          <w:ilvl w:val="0"/>
          <w:numId w:val="0"/>
        </w:numPr>
        <w:ind w:left="360"/>
      </w:pPr>
    </w:p>
    <w:p w:rsidR="00353CD4" w:rsidRDefault="00353CD4" w:rsidP="00741D05">
      <w:pPr>
        <w:pStyle w:val="ProcLevel2"/>
        <w:numPr>
          <w:ilvl w:val="0"/>
          <w:numId w:val="0"/>
        </w:numPr>
        <w:ind w:left="360"/>
      </w:pPr>
    </w:p>
    <w:p w:rsidR="00353CD4" w:rsidRDefault="00353CD4" w:rsidP="00741D05">
      <w:pPr>
        <w:pStyle w:val="ProcLevel2"/>
        <w:numPr>
          <w:ilvl w:val="0"/>
          <w:numId w:val="0"/>
        </w:numPr>
        <w:ind w:left="360"/>
      </w:pPr>
    </w:p>
    <w:p w:rsidR="00353CD4" w:rsidRPr="00346123" w:rsidRDefault="00353CD4" w:rsidP="00741D05">
      <w:pPr>
        <w:pStyle w:val="ProcLevel2"/>
        <w:numPr>
          <w:ilvl w:val="0"/>
          <w:numId w:val="0"/>
        </w:numPr>
        <w:ind w:left="360"/>
      </w:pPr>
    </w:p>
    <w:p w:rsidR="00346123" w:rsidRPr="00346123" w:rsidRDefault="00741D05" w:rsidP="00741D05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1" layoutInCell="1" allowOverlap="1" wp14:anchorId="1981B3B1" wp14:editId="1FD74B0C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62656" cy="1828800"/>
                <wp:effectExtent l="19050" t="19050" r="28575" b="1905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1828800"/>
                          <a:chOff x="4591" y="3553"/>
                          <a:chExt cx="2971777" cy="1828589"/>
                        </a:xfrm>
                      </wpg:grpSpPr>
                      <wpg:grpSp>
                        <wpg:cNvPr id="218" name="Group 218"/>
                        <wpg:cNvGrpSpPr/>
                        <wpg:grpSpPr>
                          <a:xfrm>
                            <a:off x="4591" y="3553"/>
                            <a:ext cx="2971777" cy="1828589"/>
                            <a:chOff x="4597" y="9256"/>
                            <a:chExt cx="2975855" cy="1821500"/>
                          </a:xfrm>
                        </wpg:grpSpPr>
                        <wpg:grpSp>
                          <wpg:cNvPr id="219" name="Group 219"/>
                          <wpg:cNvGrpSpPr/>
                          <wpg:grpSpPr>
                            <a:xfrm>
                              <a:off x="4597" y="9256"/>
                              <a:ext cx="2975855" cy="1821500"/>
                              <a:chOff x="6930" y="9256"/>
                              <a:chExt cx="2976269" cy="1821500"/>
                            </a:xfrm>
                          </wpg:grpSpPr>
                          <wpg:grpSp>
                            <wpg:cNvPr id="220" name="Group 220"/>
                            <wpg:cNvGrpSpPr/>
                            <wpg:grpSpPr>
                              <a:xfrm>
                                <a:off x="6930" y="9256"/>
                                <a:ext cx="2976269" cy="1821500"/>
                                <a:chOff x="6930" y="9256"/>
                                <a:chExt cx="2976269" cy="1821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" name="Picture 221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30" y="9256"/>
                                  <a:ext cx="2976269" cy="18215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  <wps:wsp>
                              <wps:cNvPr id="222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90" y="1639622"/>
                                  <a:ext cx="548640" cy="184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txbx>
                                <w:txbxContent>
                                  <w:p w:rsidR="00741D05" w:rsidRDefault="00741D05" w:rsidP="00741D05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>Fig. 2-3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23" name="Straight Arrow Connector 223"/>
                            <wps:cNvCnPr>
                              <a:stCxn id="228" idx="3"/>
                            </wps:cNvCnPr>
                            <wps:spPr>
                              <a:xfrm>
                                <a:off x="1115599" y="1046041"/>
                                <a:ext cx="260399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24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22860" y="15240"/>
                              <a:ext cx="2258695" cy="254635"/>
                              <a:chOff x="3459" y="2089"/>
                              <a:chExt cx="3557" cy="401"/>
                            </a:xfrm>
                          </wpg:grpSpPr>
                          <wps:wsp>
                            <wps:cNvPr id="225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81" y="2089"/>
                                <a:ext cx="3135" cy="2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D05" w:rsidRDefault="00741D05" w:rsidP="00741D05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10mm socket, torque wrench &amp; extension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6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59" y="2100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2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60908" y="980829"/>
                            <a:ext cx="350679" cy="1270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41D05" w:rsidRPr="00AB7F0C" w:rsidRDefault="00741D05" w:rsidP="00741D05">
                              <w:pPr>
                                <w:jc w:val="center"/>
                                <w:rPr>
                                  <w:rFonts w:ascii="Wingdings" w:hAnsi="Wingding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81B3B1" id="Group 216" o:spid="_x0000_s1146" style="position:absolute;left:0;text-align:left;margin-left:-255.7pt;margin-top:0;width:233.3pt;height:2in;z-index:251706880;mso-width-relative:margin" coordorigin="45,35" coordsize="29717,1828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j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MQAAAAAUmdodGxvbmcAAAE+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jUgAAAAEAAACg&#10;AAAAYwAAAeAAALmgAAAjNgAY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Y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">
                <v:group id="Group 218" o:spid="_x0000_s1147" style="position:absolute;left:45;top:35;width:29718;height:18286" coordorigin="45,92" coordsize="29758,18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group id="Group 219" o:spid="_x0000_s1148" style="position:absolute;left:45;top:92;width:29759;height:18215" coordorigin="69,92" coordsize="29762,18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<v:group id="Group 220" o:spid="_x0000_s1149" style="position:absolute;left:69;top:92;width:29762;height:18215" coordorigin="69,92" coordsize="29762,18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<v:shape id="Picture 221" o:spid="_x0000_s1150" type="#_x0000_t75" style="position:absolute;left:69;top:92;width:29762;height:1821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n6uTEAAAA3AAAAA8AAABkcnMvZG93bnJldi54bWxEj81uwjAQhO+VeAdrkbgVh0hUKMWgCor4&#10;uRW49LbES5ISr1PbhPTtcSUkjqOZ+UYznXemFi05X1lWMBomIIhzqysuFBwPq9cJCB+QNdaWScEf&#10;eZjPei9TzLS98Re1+1CICGGfoYIyhCaT0uclGfRD2xBH72ydwRClK6R2eItwU8s0Sd6kwYrjQokN&#10;LUrKL/urUXDabsJ4lyaLT3l2p+/fnxaXa6nUoN99vIMI1IVn+NHeaAVpOoL/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n6uTEAAAA3AAAAA8AAAAAAAAAAAAAAAAA&#10;nwIAAGRycy9kb3ducmV2LnhtbFBLBQYAAAAABAAEAPcAAACQAwAAAAA=&#10;" stroked="t">
                        <v:imagedata r:id="rId54" o:title=""/>
                        <v:path arrowok="t"/>
                      </v:shape>
                      <v:shape id="Text Box 99" o:spid="_x0000_s1151" type="#_x0000_t202" style="position:absolute;left:157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k2cMA&#10;AADcAAAADwAAAGRycy9kb3ducmV2LnhtbESPQYvCMBSE7wv+h/AEb2u6FVS6RllERQ8eVv0Bz+Y1&#10;Ldu8lCZq9dcbQdjjMDPfMLNFZ2txpdZXjhV8DRMQxLnTFRsFp+P6cwrCB2SNtWNScCcPi3nvY4aZ&#10;djf+peshGBEh7DNUUIbQZFL6vCSLfuga4ugVrrUYomyN1C3eItzWMk2SsbRYcVwosaFlSfnf4WIV&#10;LB8FmuTc7DfjfGR2gSarqpgoNeh3P98gAnXhP/xub7WCNE3hdS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Vk2cMAAADcAAAADwAAAAAAAAAAAAAAAACYAgAAZHJzL2Rv&#10;d25yZXYueG1sUEsFBgAAAAAEAAQA9QAAAIgDAAAAAA==&#10;" stroked="f">
                        <v:textbox inset="0,0,0,0">
                          <w:txbxContent>
                            <w:p w:rsidR="00741D05" w:rsidRDefault="00741D05" w:rsidP="00741D05">
                              <w:pPr>
                                <w:pStyle w:val="Fig"/>
                                <w:jc w:val="center"/>
                              </w:pPr>
                              <w:r>
                                <w:t>Fig. 2-3</w:t>
                              </w:r>
                            </w:p>
                          </w:txbxContent>
                        </v:textbox>
                      </v:shape>
                    </v:group>
                    <v:shape id="Straight Arrow Connector 223" o:spid="_x0000_s1152" type="#_x0000_t32" style="position:absolute;left:11155;top:10460;width:26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WQW8MAAADcAAAADwAAAGRycy9kb3ducmV2LnhtbESPQUsDMRSE74L/ITzBi9hsVxDdNi3a&#10;IngSW9v7I3ndLN28LJvX7fbfN4LgcZiZb5j5cgytGqhPTWQD00kBithG13BtYPfz8fgCKgmywzYy&#10;GbhQguXi9maOlYtn3tCwlVplCKcKDXiRrtI6WU8B0yR2xNk7xD6gZNnX2vV4zvDQ6rIonnXAhvOC&#10;x45WnuxxewoGot2v63e9s2n6epLBf3+lByFj7u/GtxkooVH+w3/tT2egLJ/g90w+Anp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lkFvDAAAA3AAAAA8AAAAAAAAAAAAA&#10;AAAAoQIAAGRycy9kb3ducmV2LnhtbFBLBQYAAAAABAAEAPkAAACRAwAAAAA=&#10;" strokecolor="black [3213]" strokeweight="3pt">
                      <v:stroke endarrow="block"/>
                    </v:shape>
                  </v:group>
                  <v:group id="Group 109" o:spid="_x0000_s1153" style="position:absolute;left:228;top:152;width:22587;height:2546" coordorigin="3459,2089" coordsize="3557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rect id="Rectangle 110" o:spid="_x0000_s1154" style="position:absolute;left:3881;top:2089;width:3135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02sQA&#10;AADcAAAADwAAAGRycy9kb3ducmV2LnhtbESPUWvCQBCE34X+h2MLfdNLA1pJPaUECkUKWqN9XnLb&#10;JG1uL+S2Gv+9Jwg+DjPzDbNYDa5VR+pD49nA8yQBRVx623BlYF+8j+eggiBbbD2TgTMFWC0fRgvM&#10;rD/xFx13UqkI4ZChgVqky7QOZU0Ow8R3xNH78b1DibKvtO3xFOGu1WmSzLTDhuNCjR3lNZV/u39n&#10;YPO9Ldbbl3wtSVpKfuBfmn4Wxjw9Dm+voIQGuYdv7Q9rIE2ncD0Tj4B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dNrEAAAA3AAAAA8AAAAAAAAAAAAAAAAAmAIAAGRycy9k&#10;b3ducmV2LnhtbFBLBQYAAAAABAAEAPUAAACJAwAAAAA=&#10;" stroked="f" strokeweight=".25pt">
                      <v:textbox style="mso-fit-shape-to-text:t" inset="0,0,0,0">
                        <w:txbxContent>
                          <w:p w:rsidR="00741D05" w:rsidRDefault="00741D05" w:rsidP="00741D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10mm socket, torque wrench &amp; extension</w:t>
                            </w:r>
                          </w:p>
                        </w:txbxContent>
                      </v:textbox>
                    </v:rect>
                    <v:shape id="Picture 111" o:spid="_x0000_s1155" type="#_x0000_t75" alt="tool" style="position:absolute;left:3459;top:210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iMqTEAAAA3AAAAA8AAABkcnMvZG93bnJldi54bWxEj0FrwkAUhO9C/8PyCr3pxtgESV2lFAJS&#10;kKK292f2NUnNvg272xj/fbcgeBxm5htmtRlNJwZyvrWsYD5LQBBXVrdcK/g8ltMlCB+QNXaWScGV&#10;PGzWD5MVFtpeeE/DIdQiQtgXqKAJoS+k9FVDBv3M9sTR+7bOYIjS1VI7vES46WSaJLk02HJcaLCn&#10;t4aq8+HXKBjOJ1p8zLPMle/PP1Umv3aBSqWeHsfXFxCBxnAP39pbrSBNc/g/E4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iMqTEAAAA3AAAAA8AAAAAAAAAAAAAAAAA&#10;nwIAAGRycy9kb3ducmV2LnhtbFBLBQYAAAAABAAEAPcAAACQAwAAAAA=&#10;">
                      <v:imagedata r:id="rId29" o:title="tool"/>
                    </v:shape>
                  </v:group>
                </v:group>
                <v:rect id="Rectangle 110" o:spid="_x0000_s1156" style="position:absolute;left:7609;top:9808;width:3506;height:1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bRMEA&#10;AADcAAAADwAAAGRycy9kb3ducmV2LnhtbERPTWvCQBC9F/wPywje6saAbYmuIgFBRNCatuchOyZp&#10;s7MhO2r8991DocfH+16uB9eqG/Wh8WxgNk1AEZfeNlwZ+Ci2z2+ggiBbbD2TgQcFWK9GT0vMrL/z&#10;O93OUqkYwiFDA7VIl2kdypochqnviCN38b1DibCvtO3xHsNdq9MkedEOG44NNXaU11T+nK/OwPHr&#10;VOxPr/lekrSU/JO/aX4ojJmMh80ClNAg/+I/984aSNO4Np6JR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P20TBAAAA3AAAAA8AAAAAAAAAAAAAAAAAmAIAAGRycy9kb3du&#10;cmV2LnhtbFBLBQYAAAAABAAEAPUAAACGAwAAAAA=&#10;" stroked="f" strokeweight=".25pt">
                  <v:textbox style="mso-fit-shape-to-text:t" inset="0,0,0,0">
                    <w:txbxContent>
                      <w:p w:rsidR="00741D05" w:rsidRPr="00AB7F0C" w:rsidRDefault="00741D05" w:rsidP="00741D05">
                        <w:pPr>
                          <w:jc w:val="center"/>
                          <w:rPr>
                            <w:rFonts w:ascii="Wingdings" w:hAnsi="Wingdings"/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10mm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346123">
        <w:rPr>
          <w:color w:val="221E1F"/>
          <w:sz w:val="23"/>
          <w:szCs w:val="23"/>
        </w:rPr>
        <w:t>Reinstall the two 10mm hex nuts removed in Step 1(k) (Fig. 2-3).</w:t>
      </w:r>
    </w:p>
    <w:p w:rsidR="00346123" w:rsidRDefault="00346123" w:rsidP="00741D05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b/>
        </w:rPr>
        <w:t>Torque: 8 ft-lbs (1</w:t>
      </w:r>
      <w:r w:rsidR="00EF3A31">
        <w:rPr>
          <w:b/>
        </w:rPr>
        <w:t>0.8</w:t>
      </w:r>
      <w:r>
        <w:rPr>
          <w:b/>
        </w:rPr>
        <w:t xml:space="preserve"> N-m)</w:t>
      </w:r>
    </w:p>
    <w:p w:rsidR="00741D05" w:rsidRDefault="00741D05" w:rsidP="00741D05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741D05" w:rsidRDefault="00741D05" w:rsidP="00741D05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741D05" w:rsidRDefault="00741D05" w:rsidP="00741D05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741D05" w:rsidRPr="00346123" w:rsidRDefault="00741D05" w:rsidP="00741D05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346123" w:rsidRPr="006A0839" w:rsidRDefault="0066053B" w:rsidP="00741D05">
      <w:pPr>
        <w:pStyle w:val="ProcLevel2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49888" behindDoc="0" locked="1" layoutInCell="1" allowOverlap="1" wp14:anchorId="39831CF9" wp14:editId="75FB3E8A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6895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0" y="0"/>
                            <a:ext cx="2971800" cy="1826895"/>
                            <a:chOff x="4591" y="6878"/>
                            <a:chExt cx="2980949" cy="1827576"/>
                          </a:xfrm>
                        </wpg:grpSpPr>
                        <wpg:grpSp>
                          <wpg:cNvPr id="233" name="Group 233"/>
                          <wpg:cNvGrpSpPr/>
                          <wpg:grpSpPr>
                            <a:xfrm>
                              <a:off x="4591" y="6878"/>
                              <a:ext cx="2980949" cy="1827576"/>
                              <a:chOff x="4597" y="12568"/>
                              <a:chExt cx="2985040" cy="1820491"/>
                            </a:xfrm>
                          </wpg:grpSpPr>
                          <wpg:grpSp>
                            <wpg:cNvPr id="234" name="Group 234"/>
                            <wpg:cNvGrpSpPr/>
                            <wpg:grpSpPr>
                              <a:xfrm>
                                <a:off x="4597" y="12568"/>
                                <a:ext cx="2985040" cy="1820491"/>
                                <a:chOff x="6930" y="12568"/>
                                <a:chExt cx="2985455" cy="1820491"/>
                              </a:xfrm>
                            </wpg:grpSpPr>
                            <wpg:grpSp>
                              <wpg:cNvPr id="235" name="Group 235"/>
                              <wpg:cNvGrpSpPr/>
                              <wpg:grpSpPr>
                                <a:xfrm>
                                  <a:off x="6930" y="12568"/>
                                  <a:ext cx="2985455" cy="1820491"/>
                                  <a:chOff x="6930" y="12568"/>
                                  <a:chExt cx="2985455" cy="18204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6" name="Picture 236"/>
                                  <pic:cNvPicPr preferRelativeResize="0">
                                    <a:picLocks noChangeAspect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30" y="12568"/>
                                    <a:ext cx="2985455" cy="182049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</pic:spPr>
                              </pic:pic>
                              <wps:wsp>
                                <wps:cNvPr id="237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790" y="1639622"/>
                                    <a:ext cx="548640" cy="1847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66053B" w:rsidRDefault="0066053B" w:rsidP="0066053B">
                                      <w:pPr>
                                        <w:pStyle w:val="Fig"/>
                                        <w:jc w:val="center"/>
                                      </w:pPr>
                                      <w:r>
                                        <w:t>Fig. 2-4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38" name="Straight Arrow Connector 238"/>
                              <wps:cNvCnPr>
                                <a:stCxn id="242" idx="1"/>
                              </wps:cNvCnPr>
                              <wps:spPr>
                                <a:xfrm flipH="1">
                                  <a:off x="1582808" y="527716"/>
                                  <a:ext cx="488214" cy="38033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39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22860"/>
                                <a:ext cx="1692275" cy="261620"/>
                                <a:chOff x="3459" y="2101"/>
                                <a:chExt cx="2665" cy="412"/>
                              </a:xfrm>
                            </wpg:grpSpPr>
                            <wps:wsp>
                              <wps:cNvPr id="240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1" y="2101"/>
                                  <a:ext cx="2243" cy="4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66053B" w:rsidRDefault="0066053B" w:rsidP="0066053B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12mm socket, universal joint, extension &amp; torque wrench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1" name="Picture 111" descr="t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9" y="2112"/>
                                  <a:ext cx="39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24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5567" y="460486"/>
                              <a:ext cx="350679" cy="1270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6053B" w:rsidRPr="00AB7F0C" w:rsidRDefault="0066053B" w:rsidP="0066053B">
                                <w:pPr>
                                  <w:jc w:val="center"/>
                                  <w:rPr>
                                    <w:rFonts w:ascii="Wingdings" w:hAnsi="Wingdings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12mm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61" name="Curved Right Arrow 61"/>
                        <wps:cNvSpPr/>
                        <wps:spPr>
                          <a:xfrm>
                            <a:off x="1119352" y="906517"/>
                            <a:ext cx="238125" cy="757238"/>
                          </a:xfrm>
                          <a:prstGeom prst="curvedRightArrow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31CF9" id="Group 260" o:spid="_x0000_s1157" style="position:absolute;left:0;text-align:left;margin-left:-255.7pt;margin-top:0;width:234pt;height:2in;z-index:251749888;mso-height-relative:margin" coordsize="29718,1826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WAAAAAAAAAAAAAp2ZWN0b3JEYXRh&#10;Ym9vbAEAAAAAUGdQc2VudW0AAAAAUGdQcwAAAABQZ1BDAAAAAExlZnRVbnRGI1JsdAAAAAAAAAAA&#10;AAAAAFRvcCBVbnRGI1JsdAAAAAAAAAAAAAAAAFNjbCBVbnRGI1ByY0BZAAAAAAAAOEJJTQPtAAAA&#10;AAAQAGAAAAABAAEAYAAAAAEAAT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RQAAAAYAAAAAAAAAAAAA&#10;ATkAAAH9AAAACABmAGkAZwAgADIALQA0AGIAAAABAAAAAAAAAAAAAAAAAAAAAAAAAAEAAAAAAAAA&#10;AAAAAf0AAAE5AAAAAAAAAAAAAAAAAAAAAAEAAAAAAAAAAAAAAAAAAAAAAAAAEAAAAAEAAAAAAABu&#10;dWxsAAAAAgAAAAZib3VuZHNPYmpjAAAAAQAAAAAAAFJjdDEAAAAEAAAAAFRvcCBsb25nAAAAAAAA&#10;AABMZWZ0bG9uZwAAAAAAAAAAQnRvbWxvbmcAAAE5AAAAAFJnaHRsb25nAAAB/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OQAAAABSZ2h0bG9uZwAAAf0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CBKAAAAAQAAAKAAAABiAAAB4AAAt8AAACAuABg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">
                <v:group id="Group 232" o:spid="_x0000_s1158" style="position:absolute;width:29718;height:18268" coordorigin="45,68" coordsize="29809,18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group id="Group 233" o:spid="_x0000_s1159" style="position:absolute;left:45;top:68;width:29810;height:18276" coordorigin="45,125" coordsize="29850,18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group id="Group 234" o:spid="_x0000_s1160" style="position:absolute;left:45;top:125;width:29851;height:18205" coordorigin="69,125" coordsize="29854,18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<v:group id="Group 235" o:spid="_x0000_s1161" style="position:absolute;left:69;top:125;width:29854;height:18205" coordorigin="69,125" coordsize="29854,18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shape id="Picture 236" o:spid="_x0000_s1162" type="#_x0000_t75" style="position:absolute;left:69;top:125;width:29854;height:182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VHnLGAAAA3AAAAA8AAABkcnMvZG93bnJldi54bWxEj09rAjEUxO9Cv0N4hV5Es11FZLtRSqFQ&#10;qR7c9tLbY/P2T7t52SZR129vBMHjMDO/YfL1YDpxJOdbywqepwkI4tLqlmsF31/vkyUIH5A1dpZJ&#10;wZk8rFcPoxwzbU+8p2MRahEh7DNU0ITQZ1L6siGDfmp74uhV1hkMUbpaaoenCDedTJNkIQ22HBca&#10;7OmtofKvOBgF1Wy++XHpZus//+vx+cD8m+5YqafH4fUFRKAh3MO39odWkM4WcD0Tj4Bc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pUecsYAAADcAAAADwAAAAAAAAAAAAAA&#10;AACfAgAAZHJzL2Rvd25yZXYueG1sUEsFBgAAAAAEAAQA9wAAAJIDAAAAAA==&#10;" stroked="t">
                          <v:imagedata r:id="rId56" o:title=""/>
                          <v:path arrowok="t"/>
                        </v:shape>
                        <v:shape id="Text Box 99" o:spid="_x0000_s1163" type="#_x0000_t202" style="position:absolute;left:157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RnMUA&#10;AADcAAAADwAAAGRycy9kb3ducmV2LnhtbESPwWrDMBBE74H+g9hCb4lcG+LiRgkhNKU99JCkH7C1&#10;1rKJtTKWYrv5+qhQyHGYmTfMajPZVgzU+8axgudFAoK4dLpho+D7tJ+/gPABWWPrmBT8kofN+mG2&#10;wkK7kQ80HIMREcK+QAV1CF0hpS9rsugXriOOXuV6iyHK3kjd4xjhtpVpkiylxYbjQo0d7Woqz8eL&#10;VbC7VmiSn+7rfVlm5jNQ/tZUuVJPj9P2FUSgKdzD/+0PrSDNcv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1GcxQAAANwAAAAPAAAAAAAAAAAAAAAAAJgCAABkcnMv&#10;ZG93bnJldi54bWxQSwUGAAAAAAQABAD1AAAAigMAAAAA&#10;" stroked="f">
                          <v:textbox inset="0,0,0,0">
                            <w:txbxContent>
                              <w:p w:rsidR="0066053B" w:rsidRDefault="0066053B" w:rsidP="0066053B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2-4</w:t>
                                </w:r>
                              </w:p>
                            </w:txbxContent>
                          </v:textbox>
                        </v:shape>
                      </v:group>
                      <v:shape id="Straight Arrow Connector 238" o:spid="_x0000_s1164" type="#_x0000_t32" style="position:absolute;left:15828;top:5277;width:4882;height:380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r2scAAAADcAAAADwAAAGRycy9kb3ducmV2LnhtbERPzWqDQBC+F/oOyxR6Cc1aCyWYbIIY&#10;Cj0FavMAU3eiJu6suGPUt+8eCj1+fP+7w+w6dachtJ4NvK4TUMSVty3XBs7fHy8bUEGQLXaeycBC&#10;AQ77x4cdZtZP/EX3UmoVQzhkaKAR6TOtQ9WQw7D2PXHkLn5wKBEOtbYDTjHcdTpNknftsOXY0GBP&#10;RUPVrRydgfH4w7JarnLihctiyVdUHU/GPD/N+RaU0Cz/4j/3pzWQvsW18Uw8Anr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a9rHAAAAA3AAAAA8AAAAAAAAAAAAAAAAA&#10;oQIAAGRycy9kb3ducmV2LnhtbFBLBQYAAAAABAAEAPkAAACOAwAAAAA=&#10;" strokecolor="black [3213]" strokeweight="3pt">
                        <v:stroke endarrow="block"/>
                      </v:shape>
                    </v:group>
                    <v:group id="Group 109" o:spid="_x0000_s1165" style="position:absolute;left:228;top:228;width:16923;height:2616" coordorigin="3459,2101" coordsize="2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<v:rect id="Rectangle 110" o:spid="_x0000_s1166" style="position:absolute;left:3881;top:2101;width:2243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y4sIA&#10;AADcAAAADwAAAGRycy9kb3ducmV2LnhtbERPTWvCQBC9C/6HZYTe6qahrRJdRQJCkULVqOchO03S&#10;ZmdDdqrpv+8eCh4f73u5HlyrrtSHxrOBp2kCirj0tuHKwKnYPs5BBUG22HomA78UYL0aj5aYWX/j&#10;A12PUqkYwiFDA7VIl2kdypochqnviCP36XuHEmFfadvjLYa7VqdJ8qodNhwbauwor6n8Pv44Ax+X&#10;fbHbz/KdJGkp+Zm/6OW9MOZhMmwWoIQGuYv/3W/WQPoc58cz8Qj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jLiwgAAANwAAAAPAAAAAAAAAAAAAAAAAJgCAABkcnMvZG93&#10;bnJldi54bWxQSwUGAAAAAAQABAD1AAAAhwMAAAAA&#10;" stroked="f" strokeweight=".25pt">
                        <v:textbox style="mso-fit-shape-to-text:t" inset="0,0,0,0">
                          <w:txbxContent>
                            <w:p w:rsidR="0066053B" w:rsidRDefault="0066053B" w:rsidP="0066053B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12mm socket, universal joint, extension &amp; torque wrench</w:t>
                              </w:r>
                            </w:p>
                          </w:txbxContent>
                        </v:textbox>
                      </v:rect>
                      <v:shape id="Picture 111" o:spid="_x0000_s1167" type="#_x0000_t75" alt="tool" style="position:absolute;left:3459;top:211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UT3DEAAAA3AAAAA8AAABkcnMvZG93bnJldi54bWxEj0FrwkAUhO8F/8PyBG/NJmpKia5SCoFS&#10;EKm292f2NUnNvg2725j+e1coeBxm5htmvR1NJwZyvrWsIEtSEMSV1S3XCj6P5eMzCB+QNXaWScEf&#10;edhuJg9rLLS98AcNh1CLCGFfoIImhL6Q0lcNGfSJ7Ymj922dwRClq6V2eIlw08l5mj5Jgy3HhQZ7&#10;em2oOh9+jYLhfKLFPstzV74vf6pcfu0ClUrNpuPLCkSgMdzD/+03rWC+zOB2Jh4Bub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UT3DEAAAA3AAAAA8AAAAAAAAAAAAAAAAA&#10;nwIAAGRycy9kb3ducmV2LnhtbFBLBQYAAAAABAAEAPcAAACQAwAAAAA=&#10;">
                        <v:imagedata r:id="rId29" o:title="tool"/>
                      </v:shape>
                    </v:group>
                  </v:group>
                  <v:rect id="Rectangle 110" o:spid="_x0000_s1168" style="position:absolute;left:20655;top:4604;width:3507;height:1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JDsUA&#10;AADcAAAADwAAAGRycy9kb3ducmV2LnhtbESPX2vCQBDE3wt+h2OFvtWLoX8k9RQJCCIFrVGfl9w2&#10;SZvbC7mtpt/eKxT6OMzMb5j5cnCtulAfGs8GppMEFHHpbcOVgWOxfpiBCoJssfVMBn4owHIxuptj&#10;Zv2V3+lykEpFCIcMDdQiXaZ1KGtyGCa+I47eh+8dSpR9pW2P1wh3rU6T5Fk7bDgu1NhRXlP5dfh2&#10;BnbnfbHdv+RbSdJS8hN/0tNbYcz9eFi9ghIa5D/8195YA+ljCr9n4hH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AkOxQAAANw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66053B" w:rsidRPr="00AB7F0C" w:rsidRDefault="0066053B" w:rsidP="0066053B">
                          <w:pPr>
                            <w:jc w:val="center"/>
                            <w:rPr>
                              <w:rFonts w:ascii="Wingdings" w:hAnsi="Wingdings"/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12mm</w:t>
                          </w:r>
                        </w:p>
                      </w:txbxContent>
                    </v:textbox>
                  </v:rect>
                </v:group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Curved Right Arrow 61" o:spid="_x0000_s1169" type="#_x0000_t102" style="position:absolute;left:11193;top:9065;width:2381;height:7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UbcIA&#10;AADbAAAADwAAAGRycy9kb3ducmV2LnhtbESPQWsCMRSE7wX/Q3hCbzWrUFtWo6gg9CKlq4ceH5vn&#10;ZnHzsibRTf+9KRR6HGbmG2a5TrYTd/KhdaxgOilAENdOt9woOB33L+8gQkTW2DkmBT8UYL0aPS2x&#10;1G7gL7pXsREZwqFEBSbGvpQy1IYshonribN3dt5izNI3UnscMtx2clYUc2mx5bxgsKedofpS3ayC&#10;46H6fo3UvHVDsU3+k4y+npJSz+O0WYCIlOJ/+K/9oRXMp/D7Jf8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9ZRtwgAAANsAAAAPAAAAAAAAAAAAAAAAAJgCAABkcnMvZG93&#10;bnJldi54bWxQSwUGAAAAAAQABAD1AAAAhwMAAAAA&#10;" adj="18204,20751,16200" fillcolor="white [3212]" strokecolor="black [3213]"/>
                <w10:anchorlock/>
              </v:group>
            </w:pict>
          </mc:Fallback>
        </mc:AlternateContent>
      </w:r>
      <w:r w:rsidR="00346123">
        <w:rPr>
          <w:color w:val="221E1F"/>
          <w:sz w:val="23"/>
          <w:szCs w:val="23"/>
        </w:rPr>
        <w:t>Reinstall the 12mm bolt removed in Step 1(l) (Fig. 2-4).</w:t>
      </w:r>
    </w:p>
    <w:p w:rsidR="006A0839" w:rsidRDefault="006A0839" w:rsidP="00741D05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b/>
        </w:rPr>
        <w:t>Torque: 29 ft-lbs (39</w:t>
      </w:r>
      <w:r w:rsidR="00EF3A31">
        <w:rPr>
          <w:b/>
        </w:rPr>
        <w:t>.3</w:t>
      </w:r>
      <w:r>
        <w:rPr>
          <w:b/>
        </w:rPr>
        <w:t xml:space="preserve"> N-m)</w:t>
      </w:r>
    </w:p>
    <w:p w:rsidR="00CB73CF" w:rsidRPr="00CB73CF" w:rsidRDefault="00CB73CF" w:rsidP="00741D05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45792" behindDoc="0" locked="1" layoutInCell="1" allowOverlap="1" wp14:anchorId="6A38801D" wp14:editId="1497D6DE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8" name="Picture 2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>
        <w:t>The bracket leg hides the bolt head.  A universal joint is required along with a short 12mm socket.</w:t>
      </w:r>
    </w:p>
    <w:p w:rsidR="00741D05" w:rsidRDefault="00741D05" w:rsidP="00741D05">
      <w:pPr>
        <w:spacing w:after="120" w:line="300" w:lineRule="auto"/>
      </w:pPr>
      <w:r>
        <w:br w:type="page"/>
      </w:r>
    </w:p>
    <w:p w:rsidR="00346123" w:rsidRPr="00346123" w:rsidRDefault="00346123" w:rsidP="00741D05">
      <w:pPr>
        <w:pStyle w:val="ProcLevel2"/>
        <w:numPr>
          <w:ilvl w:val="0"/>
          <w:numId w:val="0"/>
        </w:numPr>
        <w:ind w:left="360"/>
      </w:pPr>
    </w:p>
    <w:p w:rsidR="00346123" w:rsidRPr="00346123" w:rsidRDefault="00346123" w:rsidP="007B0CB6">
      <w:pPr>
        <w:pStyle w:val="Heading5"/>
        <w:rPr>
          <w:szCs w:val="24"/>
        </w:rPr>
      </w:pPr>
      <w:r>
        <w:t>Install the Lower Base.</w:t>
      </w:r>
    </w:p>
    <w:p w:rsidR="00346123" w:rsidRPr="00173CA9" w:rsidRDefault="00173CA9" w:rsidP="00173CA9">
      <w:pPr>
        <w:pStyle w:val="ProcLevel2"/>
      </w:pPr>
      <w:r>
        <w:rPr>
          <w:noProof/>
          <w:color w:val="221E1F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10976" behindDoc="0" locked="1" layoutInCell="1" allowOverlap="1" wp14:anchorId="42FB943E" wp14:editId="4872E285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134" cy="1828800"/>
                          <a:chOff x="4487" y="1660"/>
                          <a:chExt cx="2962827" cy="1825478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7" y="1660"/>
                            <a:ext cx="2962827" cy="18254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2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1748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73CA9" w:rsidRDefault="00173CA9" w:rsidP="00173CA9">
                              <w:pPr>
                                <w:pStyle w:val="Fig"/>
                                <w:jc w:val="center"/>
                              </w:pPr>
                              <w:r>
                                <w:t>Fig. 3-1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B943E" id="Group 24" o:spid="_x0000_s1170" style="position:absolute;left:0;text-align:left;margin-left:-255.6pt;margin-top:0;width:234pt;height:2in;z-index:251710976;mso-width-relative:margin;mso-height-relative:margin" coordorigin="44,16" coordsize="29628,182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j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xAAAAABSZ2h0bG9uZwAAAT4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DOEJJTQQMAAAAAB7sAAAAAQAAAKAAAABjAAAB4AAAuaAAAB7QABgA&#10;Af/Y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DEFkb2JlX0NNAAH/7gAOQWRvYmUAZIAA&#10;AAAB/9sAhAAMCAgICQgMCQkMEQsKCxEVDwwMDxUYExMVExMYEQwMDAwMDBEMDAwMDAwMDAwMDAwM&#10;DAwMDAwMDAwMDAwMDAwMAQ0LCw0ODRAODhAUDg4OFBQODg4OFBEMDAwMDBERDAwMDAwMEQwMDAwM&#10;DAwMDAwMDAwMDAwMDAwMDAwMDAwMDAz/wAARCABj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">
                <v:shape id="Picture 227" o:spid="_x0000_s1171" type="#_x0000_t75" style="position:absolute;left:44;top:16;width:29629;height:1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15KDEAAAA3AAAAA8AAABkcnMvZG93bnJldi54bWxEj0+LwjAUxO8LfofwhL2tqQVXqUYRwcXF&#10;k3/Q66N5psXmpW2ytX57s7Cwx2FmfsMsVr2tREetLx0rGI8SEMS50yUbBefT9mMGwgdkjZVjUvAk&#10;D6vl4G2BmXYPPlB3DEZECPsMFRQh1JmUPi/Ioh+5mjh6N9daDFG2RuoWHxFuK5kmyae0WHJcKLCm&#10;TUH5/fhjFdxME5rDKdk2l4mZfqXX/Xdn90q9D/v1HESgPvyH/9o7rSBNp/B7Jh4BuX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15KDEAAAA3AAAAA8AAAAAAAAAAAAAAAAA&#10;nwIAAGRycy9kb3ducmV2LnhtbFBLBQYAAAAABAAEAPcAAACQAwAAAAA=&#10;" stroked="t">
                  <v:imagedata r:id="rId58" o:title=""/>
                  <v:path arrowok="t"/>
                </v:shape>
                <v:shape id="Text Box 99" o:spid="_x0000_s1172" type="#_x0000_t202" style="position:absolute;left:78;top:16317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2qMUA&#10;AADcAAAADwAAAGRycy9kb3ducmV2LnhtbESPQWvCQBSE7wX/w/KE3urGFLRGN0HEFnvowdQf8My+&#10;bILZtyG71dRf3y0Uehxm5htmU4y2E1cafOtYwXyWgCCunG7ZKDh9vj69gPABWWPnmBR8k4cinzxs&#10;MNPuxke6lsGICGGfoYImhD6T0lcNWfQz1xNHr3aDxRDlYKQe8BbhtpNpkiykxZbjQoM97RqqLuWX&#10;VbC712iSc//xtqiezXug5b6tl0o9TsftGkSgMfyH/9oHrSBNV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faoxQAAANwAAAAPAAAAAAAAAAAAAAAAAJgCAABkcnMv&#10;ZG93bnJldi54bWxQSwUGAAAAAAQABAD1AAAAigMAAAAA&#10;" stroked="f">
                  <v:textbox inset="0,0,0,0">
                    <w:txbxContent>
                      <w:p w:rsidR="00173CA9" w:rsidRDefault="00173CA9" w:rsidP="00173CA9">
                        <w:pPr>
                          <w:pStyle w:val="Fig"/>
                          <w:jc w:val="center"/>
                        </w:pPr>
                        <w:r>
                          <w:t>Fig. 3-1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A0839">
        <w:rPr>
          <w:color w:val="221E1F"/>
          <w:sz w:val="23"/>
          <w:szCs w:val="23"/>
        </w:rPr>
        <w:t>Replace the cup holder panel removed in Step 1(g) (Fig. 3-1)</w:t>
      </w:r>
      <w:r w:rsidR="00346123">
        <w:rPr>
          <w:color w:val="221E1F"/>
          <w:sz w:val="23"/>
          <w:szCs w:val="23"/>
        </w:rPr>
        <w:t>.</w:t>
      </w:r>
      <w:r w:rsidR="006A0839">
        <w:rPr>
          <w:color w:val="221E1F"/>
          <w:sz w:val="23"/>
          <w:szCs w:val="23"/>
        </w:rPr>
        <w:t xml:space="preserve">  Ensure all pieces are securely fastened in place.</w:t>
      </w:r>
    </w:p>
    <w:p w:rsidR="00173CA9" w:rsidRDefault="00173CA9" w:rsidP="00173CA9">
      <w:pPr>
        <w:pStyle w:val="ProcLevel2"/>
        <w:numPr>
          <w:ilvl w:val="0"/>
          <w:numId w:val="0"/>
        </w:numPr>
        <w:ind w:left="360"/>
      </w:pPr>
    </w:p>
    <w:p w:rsidR="00173CA9" w:rsidRDefault="00173CA9" w:rsidP="00173CA9">
      <w:pPr>
        <w:pStyle w:val="ProcLevel2"/>
        <w:numPr>
          <w:ilvl w:val="0"/>
          <w:numId w:val="0"/>
        </w:numPr>
        <w:ind w:left="360"/>
      </w:pPr>
    </w:p>
    <w:p w:rsidR="00173CA9" w:rsidRDefault="00173CA9" w:rsidP="00173CA9">
      <w:pPr>
        <w:pStyle w:val="ProcLevel2"/>
        <w:numPr>
          <w:ilvl w:val="0"/>
          <w:numId w:val="0"/>
        </w:numPr>
        <w:ind w:left="360"/>
      </w:pPr>
    </w:p>
    <w:p w:rsidR="00173CA9" w:rsidRPr="006A0839" w:rsidRDefault="00173CA9" w:rsidP="00173CA9">
      <w:pPr>
        <w:pStyle w:val="ProcLevel2"/>
        <w:numPr>
          <w:ilvl w:val="0"/>
          <w:numId w:val="0"/>
        </w:numPr>
        <w:ind w:left="360"/>
      </w:pPr>
    </w:p>
    <w:p w:rsidR="006A0839" w:rsidRPr="00173CA9" w:rsidRDefault="00173CA9" w:rsidP="00173CA9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1" layoutInCell="1" allowOverlap="1" wp14:anchorId="7933B624" wp14:editId="4FDF72B8">
                <wp:simplePos x="0" y="0"/>
                <wp:positionH relativeFrom="column">
                  <wp:posOffset>-3248025</wp:posOffset>
                </wp:positionH>
                <wp:positionV relativeFrom="paragraph">
                  <wp:posOffset>-4445</wp:posOffset>
                </wp:positionV>
                <wp:extent cx="2970530" cy="1828800"/>
                <wp:effectExtent l="19050" t="19050" r="20320" b="1905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530" cy="1828800"/>
                          <a:chOff x="605" y="0"/>
                          <a:chExt cx="2970590" cy="1828800"/>
                        </a:xfrm>
                      </wpg:grpSpPr>
                      <wpg:grpSp>
                        <wpg:cNvPr id="231" name="Group 231"/>
                        <wpg:cNvGrpSpPr/>
                        <wpg:grpSpPr>
                          <a:xfrm>
                            <a:off x="605" y="0"/>
                            <a:ext cx="2970590" cy="1828800"/>
                            <a:chOff x="605" y="0"/>
                            <a:chExt cx="2970590" cy="1828800"/>
                          </a:xfrm>
                        </wpg:grpSpPr>
                        <pic:pic xmlns:pic="http://schemas.openxmlformats.org/drawingml/2006/picture">
                          <pic:nvPicPr>
                            <pic:cNvPr id="243" name="Picture 2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5" y="0"/>
                              <a:ext cx="297059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244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73CA9" w:rsidRDefault="00173CA9" w:rsidP="00173CA9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45" name="Straight Arrow Connector 245"/>
                        <wps:cNvCnPr/>
                        <wps:spPr>
                          <a:xfrm>
                            <a:off x="1687550" y="299545"/>
                            <a:ext cx="260136" cy="28377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Straight Arrow Connector 246"/>
                        <wps:cNvCnPr/>
                        <wps:spPr>
                          <a:xfrm>
                            <a:off x="2065930" y="1253360"/>
                            <a:ext cx="165541" cy="33895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3B624" id="Group 230" o:spid="_x0000_s1173" style="position:absolute;left:0;text-align:left;margin-left:-255.75pt;margin-top:-.35pt;width:233.9pt;height:2in;z-index:251713024" coordorigin="6" coordsize="29705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GM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L0AAAAAUmdodGxvbmcAAAEz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gzgAAAAEAAACgAAAAYwAAAeAAALmgAAAgsgAY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Y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">
                <v:group id="Group 231" o:spid="_x0000_s1174" style="position:absolute;left:6;width:29705;height:18288" coordorigin="6" coordsize="29705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Picture 243" o:spid="_x0000_s1175" type="#_x0000_t75" style="position:absolute;left:6;width:29705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B48fFAAAA3AAAAA8AAABkcnMvZG93bnJldi54bWxEj0FrwkAUhO+F/oflFXprNtUiJbpKKYji&#10;oaBpPT+zzyQ0+zbubkzqr3cFocdhZr5hZovBNOJMzteWFbwmKQjiwuqaSwXf+fLlHYQPyBoby6Tg&#10;jzws5o8PM8y07XlL510oRYSwz1BBFUKbSemLigz6xLbE0TtaZzBE6UqpHfYRbho5StOJNFhzXKiw&#10;pc+Kit9dZxQcLsvwtdrk+cl1dtPtB+7dDyv1/DR8TEEEGsJ/+N5eawWjtzHczsQj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ePHxQAAANwAAAAPAAAAAAAAAAAAAAAA&#10;AJ8CAABkcnMvZG93bnJldi54bWxQSwUGAAAAAAQABAD3AAAAkQMAAAAA&#10;" stroked="t">
                    <v:imagedata r:id="rId60" o:title=""/>
                    <v:path arrowok="t"/>
                  </v:shape>
                  <v:shape id="Text Box 99" o:spid="_x0000_s1176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8lsUA&#10;AADcAAAADwAAAGRycy9kb3ducmV2LnhtbESPQWvCQBSE7wX/w/IK3uqmGrSkriJBpT14qO0PeM2+&#10;bEKzb0N2TaK/vlsQehxm5htmvR1tI3rqfO1YwfMsAUFcOF2zUfD1eXh6AeEDssbGMSm4koftZvKw&#10;xky7gT+oPwcjIoR9hgqqENpMSl9UZNHPXEscvdJ1FkOUnZG6wyHCbSPnSbKUFmuOCxW2lFdU/Jwv&#10;VkF+K9Ek3+3puCwW5j3Qal+XK6Wmj+PuFUSgMfyH7+03rWCep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7yWxQAAANwAAAAPAAAAAAAAAAAAAAAAAJgCAABkcnMv&#10;ZG93bnJldi54bWxQSwUGAAAAAAQABAD1AAAAigMAAAAA&#10;" stroked="f">
                    <v:textbox inset="0,0,0,0">
                      <w:txbxContent>
                        <w:p w:rsidR="00173CA9" w:rsidRDefault="00173CA9" w:rsidP="00173CA9">
                          <w:pPr>
                            <w:pStyle w:val="Fig"/>
                            <w:jc w:val="center"/>
                          </w:pPr>
                          <w:r>
                            <w:t>Fig. 3-2</w:t>
                          </w:r>
                        </w:p>
                      </w:txbxContent>
                    </v:textbox>
                  </v:shape>
                </v:group>
                <v:shape id="Straight Arrow Connector 245" o:spid="_x0000_s1177" type="#_x0000_t32" style="position:absolute;left:16875;top:2995;width:2601;height:28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9IFMQAAADcAAAADwAAAGRycy9kb3ducmV2LnhtbESPQUsDMRSE7wX/Q3iCl2KzLVbs2rTY&#10;iuCpaG3vj+S5Wdy8LJvX7frvjVDocZiZb5jlegiN6qlLdWQD00kBithGV3Nl4PD1dv8EKgmywyYy&#10;GfilBOvVzWiJpYtn/qR+L5XKEE4lGvAibal1sp4CpklsibP3HbuAkmVXadfhOcNDo2dF8agD1pwX&#10;PLa09WR/9qdgINrja7XRB5umi5P0/mOXxkLG3N0OL8+ghAa5hi/td2dg9jCH/zP5CO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30gUxAAAANwAAAAPAAAAAAAAAAAA&#10;AAAAAKECAABkcnMvZG93bnJldi54bWxQSwUGAAAAAAQABAD5AAAAkgMAAAAA&#10;" strokecolor="black [3213]" strokeweight="3pt">
                  <v:stroke endarrow="block"/>
                </v:shape>
                <v:shape id="Straight Arrow Connector 246" o:spid="_x0000_s1178" type="#_x0000_t32" style="position:absolute;left:20659;top:12533;width:1655;height:3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3WY8MAAADcAAAADwAAAGRycy9kb3ducmV2LnhtbESPX2sCMRDE3wv9DmGFvhTNKSLtaZT+&#10;odAnaa2+L8l6Obxsjst6Xr99Iwh9HGbmN8xqM4RG9dSlOrKB6aQARWyjq7kysP/5GD+BSoLssIlM&#10;Bn4pwWZ9f7fC0sULf1O/k0plCKcSDXiRttQ6WU8B0yS2xNk7xi6gZNlV2nV4yfDQ6FlRLHTAmvOC&#10;x5bePNnT7hwMRHt4r1713qbp81l6/7VNj0LGPIyGlyUooUH+w7f2pzMwmy/geiYfAb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N1mPDAAAA3AAAAA8AAAAAAAAAAAAA&#10;AAAAoQIAAGRycy9kb3ducmV2LnhtbFBLBQYAAAAABAAEAPkAAACRAwAAAAA=&#10;" strokecolor="black [3213]" strokeweight="3pt">
                  <v:stroke endarrow="block"/>
                </v:shape>
                <w10:anchorlock/>
              </v:group>
            </w:pict>
          </mc:Fallback>
        </mc:AlternateContent>
      </w:r>
      <w:r w:rsidR="006A0839">
        <w:rPr>
          <w:color w:val="221E1F"/>
          <w:sz w:val="23"/>
          <w:szCs w:val="23"/>
        </w:rPr>
        <w:t>Replace the gear selector bezel removed in Step 1(f) (Fig. 3-2).  Ensure the tabs enter the slots and is securely fastened in place.</w:t>
      </w:r>
    </w:p>
    <w:p w:rsidR="00173CA9" w:rsidRDefault="00173CA9" w:rsidP="00173CA9">
      <w:pPr>
        <w:pStyle w:val="ProcLevel2"/>
        <w:numPr>
          <w:ilvl w:val="0"/>
          <w:numId w:val="0"/>
        </w:numPr>
        <w:ind w:left="360"/>
      </w:pPr>
    </w:p>
    <w:p w:rsidR="00173CA9" w:rsidRDefault="00173CA9" w:rsidP="00173CA9">
      <w:pPr>
        <w:pStyle w:val="ProcLevel2"/>
        <w:numPr>
          <w:ilvl w:val="0"/>
          <w:numId w:val="0"/>
        </w:numPr>
        <w:ind w:left="360"/>
      </w:pPr>
    </w:p>
    <w:p w:rsidR="00173CA9" w:rsidRDefault="00173CA9" w:rsidP="00173CA9">
      <w:pPr>
        <w:pStyle w:val="ProcLevel2"/>
        <w:numPr>
          <w:ilvl w:val="0"/>
          <w:numId w:val="0"/>
        </w:numPr>
        <w:ind w:left="360"/>
      </w:pPr>
    </w:p>
    <w:p w:rsidR="00173CA9" w:rsidRPr="006A0839" w:rsidRDefault="00173CA9" w:rsidP="00173CA9">
      <w:pPr>
        <w:pStyle w:val="ProcLevel2"/>
        <w:numPr>
          <w:ilvl w:val="0"/>
          <w:numId w:val="0"/>
        </w:numPr>
        <w:ind w:left="360"/>
      </w:pPr>
    </w:p>
    <w:p w:rsidR="006A0839" w:rsidRPr="00E83391" w:rsidRDefault="00173CA9" w:rsidP="00173CA9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1" layoutInCell="1" allowOverlap="1" wp14:anchorId="749FE469" wp14:editId="350A8123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6260"/>
                        </a:xfrm>
                      </wpg:grpSpPr>
                      <wpg:grpSp>
                        <wpg:cNvPr id="247" name="Group 247"/>
                        <wpg:cNvGrpSpPr/>
                        <wpg:grpSpPr>
                          <a:xfrm>
                            <a:off x="0" y="0"/>
                            <a:ext cx="2971800" cy="1826260"/>
                            <a:chOff x="605" y="1191"/>
                            <a:chExt cx="2970590" cy="1826418"/>
                          </a:xfrm>
                        </wpg:grpSpPr>
                        <wpg:grpSp>
                          <wpg:cNvPr id="248" name="Group 248"/>
                          <wpg:cNvGrpSpPr/>
                          <wpg:grpSpPr>
                            <a:xfrm>
                              <a:off x="605" y="1191"/>
                              <a:ext cx="2970590" cy="1826418"/>
                              <a:chOff x="605" y="1191"/>
                              <a:chExt cx="2970590" cy="1826418"/>
                            </a:xfrm>
                          </wpg:grpSpPr>
                          <pic:pic xmlns:pic="http://schemas.openxmlformats.org/drawingml/2006/picture">
                            <pic:nvPicPr>
                              <pic:cNvPr id="249" name="Picture 2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5" y="1191"/>
                                <a:ext cx="2970590" cy="182641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pic:spPr>
                          </pic:pic>
                          <wps:wsp>
                            <wps:cNvPr id="250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9615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173CA9" w:rsidRDefault="00173CA9" w:rsidP="00173CA9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51" name="Straight Arrow Connector 251"/>
                          <wps:cNvCnPr/>
                          <wps:spPr>
                            <a:xfrm flipV="1">
                              <a:off x="671199" y="796177"/>
                              <a:ext cx="0" cy="308696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2" name="Straight Arrow Connector 252"/>
                          <wps:cNvCnPr/>
                          <wps:spPr>
                            <a:xfrm flipV="1">
                              <a:off x="2215642" y="735649"/>
                              <a:ext cx="0" cy="369224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3" name="Straight Arrow Connector 253"/>
                        <wps:cNvCnPr/>
                        <wps:spPr>
                          <a:xfrm flipV="1">
                            <a:off x="1048407" y="985345"/>
                            <a:ext cx="0" cy="36919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Arrow Connector 57"/>
                        <wps:cNvCnPr/>
                        <wps:spPr>
                          <a:xfrm flipV="1">
                            <a:off x="1450428" y="670034"/>
                            <a:ext cx="0" cy="30866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FE469" id="Group 62" o:spid="_x0000_s1179" style="position:absolute;left:0;text-align:left;margin-left:-255.7pt;margin-top:0;width:234pt;height:2in;z-index:251715072;mso-height-relative:margin" coordsize="29718,182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kAAABwAAAAQwMjIxkAMAAgAAABQAAAnOkAQAAgAAABQAAAnikpEAAgAA&#10;AAMwNAAAkpIAAgAAAAMwNAAAoAEAAwAAAAEAAQAAoAIABAAAAAEAAAJAoAMABAAAAAEAAAFi6hwA&#10;BwAACAwAAAn2AAAAADIwMTU6MDY6MDkgMTE6NDY6MzQAMjAxNTowNjowOSAxMTo0NjozN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BAwADAAAAAQAGAAABGgAFAAAAAQAAElIBGwAFAAAAAQAAEloBKAADAAAAAQACAAAC&#10;AQAEAAAAAQAAEmICAgAEAAAAAQAAFd4AAAAAAAAASAAAAAEAAABIAAA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i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WAAAAAAAAAAAAAp2ZWN0&#10;b3JEYXRhYm9vbAEAAAAAUGdQc2VudW0AAAAAUGdQcwAAAABQZ1BDAAAAAExlZnRVbnRGI1JsdAAA&#10;AAAAAAAAAAAAAFRvcCBVbnRGI1JsdAAAAAAAAAAAAAAAAFNjbCBVbnRGI1ByY0BZAAAAAAAAOEJJ&#10;TQPtAAAAAAAQAGAAAAABAAEAYAAAAAEAAThCSU0EJgAAAAAADgAAAAAAAAAAAAA/gAAAOEJJTQPy&#10;AAAAAAAKAAD///////8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WIAAAAAUmdodGxvbmcAAAJA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V+gAAAAEAAACg&#10;AAAAYgAAAeAAALfAAAAV3gAY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Y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gICAgICAgICAgMCAgIDBAMCAgMEBQQEBAQEBQYFBQUFBQUGBgcHCAcHBgkJCgoJ&#10;CQwMDAwMDAwMDAwMDAwMDAEDAwMFBAUJBgYJDQoJCg0PDg4ODg8PDAwMDAwPDwwMDAwMDA8MDAwM&#10;DAwMDAwMDAwMDAwMDAwMDAwMDAwMDAwM/8AAEQgBYgJAAwERAAIRAQMRAf/dAAQAS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">
                <v:group id="Group 247" o:spid="_x0000_s1180" style="position:absolute;width:29718;height:18262" coordorigin="6,11" coordsize="29705,18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group id="Group 248" o:spid="_x0000_s1181" style="position:absolute;left:6;top:11;width:29705;height:18265" coordorigin="6,11" coordsize="29705,18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shape id="Picture 249" o:spid="_x0000_s1182" type="#_x0000_t75" style="position:absolute;left:6;top:11;width:29705;height:18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cs2vFAAAA3AAAAA8AAABkcnMvZG93bnJldi54bWxEj0FrwkAUhO+C/2F5Qm91EylV02xEBEuL&#10;ghg99PiafU2C2bchu03Sf98tFDwOM/MNk25G04ieOldbVhDPIxDEhdU1lwqul/3jCoTzyBoby6Tg&#10;hxxssukkxUTbgc/U574UAcIuQQWV920ipSsqMujmtiUO3pftDPogu1LqDocAN41cRNGzNFhzWKiw&#10;pV1FxS3/NgqO2+VhiF9374fP3F0Nnz56HVulHmbj9gWEp9Hfw//tN61g8bSGvzPhCM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HLNrxQAAANwAAAAPAAAAAAAAAAAAAAAA&#10;AJ8CAABkcnMvZG93bnJldi54bWxQSwUGAAAAAAQABAD3AAAAkQMAAAAA&#10;" stroked="t">
                      <v:imagedata r:id="rId62" o:title=""/>
                      <v:path arrowok="t"/>
                    </v:shape>
                    <v:shape id="Text Box 99" o:spid="_x0000_s1183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sSMEA&#10;AADcAAAADwAAAGRycy9kb3ducmV2LnhtbERPy4rCMBTdC/5DuII7TVXGSjWKiMrMYhY+PuDa3KbF&#10;5qY0Uet8/WQxMMvDea82na3Fk1pfOVYwGScgiHOnKzYKrpfDaAHCB2SNtWNS8CYPm3W/t8JMuxef&#10;6HkORsQQ9hkqKENoMil9XpJFP3YNceQK11oMEbZG6hZfMdzWcpokc2mx4thQYkO7kvL7+WEV7H4K&#10;NMmt+T7O85n5CpTuqyJVajjotksQgbrwL/5zf2oF0484P56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LEjBAAAA3AAAAA8AAAAAAAAAAAAAAAAAmAIAAGRycy9kb3du&#10;cmV2LnhtbFBLBQYAAAAABAAEAPUAAACGAwAAAAA=&#10;" stroked="f">
                      <v:textbox inset="0,0,0,0">
                        <w:txbxContent>
                          <w:p w:rsidR="00173CA9" w:rsidRDefault="00173CA9" w:rsidP="00173CA9">
                            <w:pPr>
                              <w:pStyle w:val="Fig"/>
                              <w:jc w:val="center"/>
                            </w:pPr>
                            <w:r>
                              <w:t>Fig. 3-3</w:t>
                            </w:r>
                          </w:p>
                        </w:txbxContent>
                      </v:textbox>
                    </v:shape>
                  </v:group>
                  <v:shape id="Straight Arrow Connector 251" o:spid="_x0000_s1184" type="#_x0000_t32" style="position:absolute;left:6711;top:7961;width:0;height:30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+6jMIAAADcAAAADwAAAGRycy9kb3ducmV2LnhtbESPwYrCQBBE74L/MLTgRdaJgiJZRxFl&#10;YU+C0Q/ozfQm2c30hEyryd87guCxqKpX1HrbuVrdqA2VZwOzaQKKOPe24sLA5fz1sQIVBNli7ZkM&#10;9BRguxkO1phaf+cT3TIpVIRwSNFAKdKkWoe8JIdh6hvi6P361qFE2RbatniPcFfreZIstcOK40KJ&#10;De1Lyv+zqzNwPfywTPo/OXLP2b7fTSg/HI0Zj7rdJyihTt7hV/vbGpgvZvA8E4+A3j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+6jMIAAADcAAAADwAAAAAAAAAAAAAA&#10;AAChAgAAZHJzL2Rvd25yZXYueG1sUEsFBgAAAAAEAAQA+QAAAJADAAAAAA==&#10;" strokecolor="black [3213]" strokeweight="3pt">
                    <v:stroke endarrow="block"/>
                  </v:shape>
                  <v:shape id="Straight Arrow Connector 252" o:spid="_x0000_s1185" type="#_x0000_t32" style="position:absolute;left:22156;top:7356;width:0;height:36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0k+8MAAADcAAAADwAAAGRycy9kb3ducmV2LnhtbESPUWvCQBCE3wX/w7GFvki9GKhImlNE&#10;EXwSGv0Ba26bpM3thdyqyb/vFQo+DjPzDZNvBteqO/Wh8WxgMU9AEZfeNlwZuJwPbytQQZAttp7J&#10;wEgBNuvpJMfM+gd/0r2QSkUIhwwN1CJdpnUoa3IY5r4jjt6X7x1KlH2lbY+PCHetTpNkqR02HBdq&#10;7GhXU/lT3JyB2/7KMhu/5cQjF7txO6NyfzLm9WXYfoASGuQZ/m8frYH0PYW/M/EI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tJPvDAAAA3AAAAA8AAAAAAAAAAAAA&#10;AAAAoQIAAGRycy9kb3ducmV2LnhtbFBLBQYAAAAABAAEAPkAAACRAwAAAAA=&#10;" strokecolor="black [3213]" strokeweight="3pt">
                    <v:stroke endarrow="block"/>
                  </v:shape>
                </v:group>
                <v:shape id="Straight Arrow Connector 253" o:spid="_x0000_s1186" type="#_x0000_t32" style="position:absolute;left:10484;top:9853;width:0;height:36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GBYMQAAADcAAAADwAAAGRycy9kb3ducmV2LnhtbESPUWvCQBCE3wv+h2OFvoheaqlI6iWI&#10;UuiT0OgPWHPbJG1uL+Q2mvz7XqHQx2FmvmF2+ehadaM+NJ4NPK0SUMSltw1XBi7nt+UWVBBki61n&#10;MjBRgDybPewwtf7OH3QrpFIRwiFFA7VIl2odypochpXviKP36XuHEmVfadvjPcJdq9dJstEOG44L&#10;NXZ0qKn8LgZnYDheWRbTl5x44uIw7RdUHk/GPM7H/SsooVH+w3/td2tg/fIMv2fiEd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4YFgxAAAANwAAAAPAAAAAAAAAAAA&#10;AAAAAKECAABkcnMvZG93bnJldi54bWxQSwUGAAAAAAQABAD5AAAAkgMAAAAA&#10;" strokecolor="black [3213]" strokeweight="3pt">
                  <v:stroke endarrow="block"/>
                </v:shape>
                <v:shape id="Straight Arrow Connector 57" o:spid="_x0000_s1187" type="#_x0000_t32" style="position:absolute;left:14504;top:6700;width:0;height:30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qpCsIAAADbAAAADwAAAGRycy9kb3ducmV2LnhtbESPUWvCQBCE3wv+h2MLfRG9KLRK6imi&#10;CH0SjP6ANbcmaXN7Ibdq8u97guDjMDPfMItV52p1ozZUng1Mxgko4tzbigsDp+NuNAcVBNli7ZkM&#10;9BRgtRy8LTC1/s4HumVSqAjhkKKBUqRJtQ55SQ7D2DfE0bv41qFE2RbatniPcFfraZJ8aYcVx4US&#10;G9qUlP9lV2fguj2zDPtf2XPP2aZfDynf7o35eO/W36CEOnmFn+0fa+BzBo8v8Qfo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qpCsIAAADbAAAADwAAAAAAAAAAAAAA&#10;AAChAgAAZHJzL2Rvd25yZXYueG1sUEsFBgAAAAAEAAQA+QAAAJADAAAAAA==&#10;" strokecolor="black [3213]" strokeweight="3pt">
                  <v:stroke endarrow="block"/>
                </v:shape>
                <w10:anchorlock/>
              </v:group>
            </w:pict>
          </mc:Fallback>
        </mc:AlternateContent>
      </w:r>
      <w:r w:rsidR="006A0839">
        <w:rPr>
          <w:color w:val="221E1F"/>
          <w:sz w:val="23"/>
          <w:szCs w:val="23"/>
        </w:rPr>
        <w:t>Install the white clips removed in Step</w:t>
      </w:r>
      <w:r w:rsidR="00E83391">
        <w:rPr>
          <w:color w:val="221E1F"/>
          <w:sz w:val="23"/>
          <w:szCs w:val="23"/>
        </w:rPr>
        <w:t>s</w:t>
      </w:r>
      <w:r w:rsidR="006A0839">
        <w:rPr>
          <w:color w:val="221E1F"/>
          <w:sz w:val="23"/>
          <w:szCs w:val="23"/>
        </w:rPr>
        <w:t xml:space="preserve"> 1(</w:t>
      </w:r>
      <w:r w:rsidR="00E83391">
        <w:rPr>
          <w:color w:val="221E1F"/>
          <w:sz w:val="23"/>
          <w:szCs w:val="23"/>
        </w:rPr>
        <w:t>c) and 1(d) to the lower base (Fig. 3-3).</w:t>
      </w:r>
    </w:p>
    <w:p w:rsidR="00E83391" w:rsidRDefault="00E83391" w:rsidP="00173CA9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0016" behindDoc="0" locked="1" layoutInCell="1" allowOverlap="1" wp14:anchorId="1768D2F2" wp14:editId="2B714BCE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2" name="Picture 2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The clips should snap into place with an audible sound.</w:t>
      </w:r>
    </w:p>
    <w:p w:rsidR="00173CA9" w:rsidRDefault="00173CA9" w:rsidP="00173CA9">
      <w:pPr>
        <w:pStyle w:val="ProcLevel2"/>
        <w:numPr>
          <w:ilvl w:val="0"/>
          <w:numId w:val="0"/>
        </w:numPr>
        <w:ind w:left="360"/>
      </w:pPr>
    </w:p>
    <w:p w:rsidR="00173CA9" w:rsidRDefault="00173CA9" w:rsidP="00173CA9">
      <w:pPr>
        <w:pStyle w:val="ProcLevel2"/>
        <w:numPr>
          <w:ilvl w:val="0"/>
          <w:numId w:val="0"/>
        </w:numPr>
        <w:ind w:left="360"/>
      </w:pPr>
    </w:p>
    <w:p w:rsidR="00173CA9" w:rsidRPr="00E83391" w:rsidRDefault="00173CA9" w:rsidP="00173CA9">
      <w:pPr>
        <w:pStyle w:val="ProcLevel2"/>
        <w:numPr>
          <w:ilvl w:val="0"/>
          <w:numId w:val="0"/>
        </w:numPr>
        <w:ind w:left="360"/>
      </w:pPr>
    </w:p>
    <w:p w:rsidR="00E83391" w:rsidRPr="00E83391" w:rsidRDefault="00173CA9" w:rsidP="00173CA9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1" layoutInCell="1" allowOverlap="1" wp14:anchorId="3475F906" wp14:editId="2CDF3731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69260" cy="1828800"/>
                <wp:effectExtent l="19050" t="19050" r="21590" b="1905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1828800"/>
                          <a:chOff x="1132" y="0"/>
                          <a:chExt cx="2969536" cy="1826260"/>
                        </a:xfrm>
                      </wpg:grpSpPr>
                      <wpg:grpSp>
                        <wpg:cNvPr id="64" name="Group 64"/>
                        <wpg:cNvGrpSpPr/>
                        <wpg:grpSpPr>
                          <a:xfrm>
                            <a:off x="1132" y="0"/>
                            <a:ext cx="2969536" cy="1826260"/>
                            <a:chOff x="1737" y="1191"/>
                            <a:chExt cx="2968327" cy="1826418"/>
                          </a:xfrm>
                        </wpg:grpSpPr>
                        <wpg:grpSp>
                          <wpg:cNvPr id="69" name="Group 69"/>
                          <wpg:cNvGrpSpPr/>
                          <wpg:grpSpPr>
                            <a:xfrm>
                              <a:off x="1737" y="1191"/>
                              <a:ext cx="2968327" cy="1826418"/>
                              <a:chOff x="1737" y="1191"/>
                              <a:chExt cx="2968327" cy="1826418"/>
                            </a:xfrm>
                          </wpg:grpSpPr>
                          <pic:pic xmlns:pic="http://schemas.openxmlformats.org/drawingml/2006/picture">
                            <pic:nvPicPr>
                              <pic:cNvPr id="70" name="Picture 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37" y="1191"/>
                                <a:ext cx="2968327" cy="182641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pic:spPr>
                          </pic:pic>
                          <wps:wsp>
                            <wps:cNvPr id="71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9615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173CA9" w:rsidRDefault="00173CA9" w:rsidP="00173CA9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72" name="Straight Arrow Connector 72"/>
                          <wps:cNvCnPr/>
                          <wps:spPr>
                            <a:xfrm flipV="1">
                              <a:off x="813032" y="1047148"/>
                              <a:ext cx="0" cy="308696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headEnd type="triangl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Straight Arrow Connector 73"/>
                          <wps:cNvCnPr/>
                          <wps:spPr>
                            <a:xfrm flipV="1">
                              <a:off x="1616740" y="932461"/>
                              <a:ext cx="0" cy="273221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headEnd type="triangl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4" name="Straight Arrow Connector 74"/>
                        <wps:cNvCnPr/>
                        <wps:spPr>
                          <a:xfrm flipV="1">
                            <a:off x="985339" y="1213627"/>
                            <a:ext cx="0" cy="36919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Straight Arrow Connector 75"/>
                        <wps:cNvCnPr/>
                        <wps:spPr>
                          <a:xfrm flipV="1">
                            <a:off x="1434661" y="944617"/>
                            <a:ext cx="0" cy="21513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5F906" id="Group 63" o:spid="_x0000_s1188" style="position:absolute;left:0;text-align:left;margin-left:-255.75pt;margin-top:0;width:233.8pt;height:2in;z-index:251717120;mso-height-relative:margin" coordorigin="11" coordsize="29695,182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tAAxBZG9iZV9DTQAB/+4ADkFkb2JlAGSAAAAAAf/bAIQADAgICAkIDAkJDBELCgsR&#10;FQ8MDA8VGBMTFRMTGBEMDAwMDAwRDAwMDAwMDAwMDAwMDAwMDAwMDAwMDAwMDAwMDAENCwsNDg0Q&#10;Dg4QFA4ODhQUDg4ODhQRDAwMDAwREQwMDAwMDBEMDAwMDAwMDAwMDAwMDAwMDAwMDAwMDAwMDAwM&#10;/8AAEQgAY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MoAAAAAUmdodGxvbmcAAAFI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zhCSU0EDAAAAAAdXQAAAAEAAACgAAAAYwAAAeAAALmgAAAdQQAY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Y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">
                <v:group id="Group 64" o:spid="_x0000_s1189" style="position:absolute;left:11;width:29695;height:18262" coordorigin="17,11" coordsize="29683,18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group id="Group 69" o:spid="_x0000_s1190" style="position:absolute;left:17;top:11;width:29683;height:18265" coordorigin="17,11" coordsize="29683,18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shape id="Picture 70" o:spid="_x0000_s1191" type="#_x0000_t75" style="position:absolute;left:17;top:11;width:29683;height:18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elybAAAAA2wAAAA8AAABkcnMvZG93bnJldi54bWxET89PwjAUvpvwPzSPhJu0GKJmUMg0UUy8&#10;yIb3x/pYF9bXpa0w/nt7MPH45fu93o6uFxcKsfOsYTFXIIgbbzpuNRzqt/tnEDEhG+w9k4YbRdhu&#10;JndrLIy/8p4uVWpFDuFYoAab0lBIGRtLDuPcD8SZO/ngMGUYWmkCXnO46+WDUo/SYce5weJAr5aa&#10;c/XjNChrl8f6paRj9flVvn93ahfqg9az6ViuQCQa07/4z/1hNDzl9flL/g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16XJsAAAADbAAAADwAAAAAAAAAAAAAAAACfAgAA&#10;ZHJzL2Rvd25yZXYueG1sUEsFBgAAAAAEAAQA9wAAAIwDAAAAAA==&#10;" stroked="t">
                      <v:imagedata r:id="rId64" o:title=""/>
                      <v:path arrowok="t"/>
                    </v:shape>
                    <v:shape id="Text Box 99" o:spid="_x0000_s1192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es8IA&#10;AADbAAAADwAAAGRycy9kb3ducmV2LnhtbESPQYvCMBSE74L/ITxhb5rqgl2qUUTcZT140PUHPJvX&#10;tNi8lCZq119vBMHjMDPfMPNlZ2txpdZXjhWMRwkI4tzpio2C49/38AuED8gaa8ek4J88LBf93hwz&#10;7W68p+shGBEh7DNUUIbQZFL6vCSLfuQa4ugVrrUYomyN1C3eItzWcpIkU2mx4rhQYkPrkvLz4WIV&#10;rO8FmuTU7H6m+afZBko3VZEq9THoVjMQgbrwDr/av1pBOo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96zwgAAANsAAAAPAAAAAAAAAAAAAAAAAJgCAABkcnMvZG93&#10;bnJldi54bWxQSwUGAAAAAAQABAD1AAAAhwMAAAAA&#10;" stroked="f">
                      <v:textbox inset="0,0,0,0">
                        <w:txbxContent>
                          <w:p w:rsidR="00173CA9" w:rsidRDefault="00173CA9" w:rsidP="00173CA9">
                            <w:pPr>
                              <w:pStyle w:val="Fig"/>
                              <w:jc w:val="center"/>
                            </w:pPr>
                            <w:r>
                              <w:t>Fig. 3-4</w:t>
                            </w:r>
                          </w:p>
                        </w:txbxContent>
                      </v:textbox>
                    </v:shape>
                  </v:group>
                  <v:shape id="Straight Arrow Connector 72" o:spid="_x0000_s1193" type="#_x0000_t32" style="position:absolute;left:8130;top:10471;width:0;height:30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8ATb4AAADbAAAADwAAAGRycy9kb3ducmV2LnhtbESPzQrCMBCE74LvEFbwpqkiKtUoUhW8&#10;+ntemrUtNpvSRK0+vREEj8PMfMPMl40pxYNqV1hWMOhHIIhTqwvOFJyO294UhPPIGkvLpOBFDpaL&#10;dmuOsbZP3tPj4DMRIOxiVJB7X8VSujQng65vK+LgXW1t0AdZZ1LX+AxwU8phFI2lwYLDQo4VJTml&#10;t8PdKKiiqUs2CdqzGZ3e9/Xr8r7tjFLdTrOagfDU+H/4195pBZMhfL+EHy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fwBNvgAAANsAAAAPAAAAAAAAAAAAAAAAAKEC&#10;AABkcnMvZG93bnJldi54bWxQSwUGAAAAAAQABAD5AAAAjAMAAAAA&#10;" strokecolor="black [3213]" strokeweight="3pt">
                    <v:stroke startarrow="block"/>
                  </v:shape>
                  <v:shape id="Straight Arrow Connector 73" o:spid="_x0000_s1194" type="#_x0000_t32" style="position:absolute;left:16167;top:9324;width:0;height:27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Ol1sIAAADbAAAADwAAAGRycy9kb3ducmV2LnhtbESPT4vCMBTE7wt+h/AEb2uiLqtU0yLd&#10;Fbyu/86P5tkWm5fSRK1+erOwsMdhZn7DrLLeNuJGna8da5iMFQjiwpmaSw2H/eZ9AcIHZIONY9Lw&#10;IA9ZOnhbYWLcnX/otguliBD2CWqoQmgTKX1RkUU/di1x9M6usxii7EppOrxHuG3kVKlPabHmuFBh&#10;S3lFxWV3tRpatfD5d47uaD8Oz+vX4/S8bK3Wo2G/XoII1If/8F97azTMZ/D7Jf4A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Ol1sIAAADbAAAADwAAAAAAAAAAAAAA&#10;AAChAgAAZHJzL2Rvd25yZXYueG1sUEsFBgAAAAAEAAQA+QAAAJADAAAAAA==&#10;" strokecolor="black [3213]" strokeweight="3pt">
                    <v:stroke startarrow="block"/>
                  </v:shape>
                </v:group>
                <v:shape id="Straight Arrow Connector 74" o:spid="_x0000_s1195" type="#_x0000_t32" style="position:absolute;left:9853;top:12136;width:0;height:36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o9or4AAADbAAAADwAAAGRycy9kb3ducmV2LnhtbESPzQrCMBCE74LvEFbwpqkiKtUoUhW8&#10;+ntemrUtNpvSRK0+vREEj8PMfMPMl40pxYNqV1hWMOhHIIhTqwvOFJyO294UhPPIGkvLpOBFDpaL&#10;dmuOsbZP3tPj4DMRIOxiVJB7X8VSujQng65vK+LgXW1t0AdZZ1LX+AxwU8phFI2lwYLDQo4VJTml&#10;t8PdKKiiqUs2CdqzGZ3e9/Xr8r7tjFLdTrOagfDU+H/4195pBZMRfL+EHy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2j2ivgAAANsAAAAPAAAAAAAAAAAAAAAAAKEC&#10;AABkcnMvZG93bnJldi54bWxQSwUGAAAAAAQABAD5AAAAjAMAAAAA&#10;" strokecolor="black [3213]" strokeweight="3pt">
                  <v:stroke startarrow="block"/>
                </v:shape>
                <v:shape id="Straight Arrow Connector 75" o:spid="_x0000_s1196" type="#_x0000_t32" style="position:absolute;left:14346;top:9446;width:0;height:21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aYOcIAAADbAAAADwAAAGRycy9kb3ducmV2LnhtbESPT4vCMBTE7wt+h/AEb2uiuKtU0yLd&#10;Fbyu/86P5tkWm5fSRK1+erOwsMdhZn7DrLLeNuJGna8da5iMFQjiwpmaSw2H/eZ9AcIHZIONY9Lw&#10;IA9ZOnhbYWLcnX/otguliBD2CWqoQmgTKX1RkUU/di1x9M6usxii7EppOrxHuG3kVKlPabHmuFBh&#10;S3lFxWV3tRpatfD5d47uaGeH5/XrcXpetlbr0bBfL0EE6sN/+K+9NRrmH/D7Jf4A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aYOcIAAADbAAAADwAAAAAAAAAAAAAA&#10;AAChAgAAZHJzL2Rvd25yZXYueG1sUEsFBgAAAAAEAAQA+QAAAJADAAAAAA==&#10;" strokecolor="black [3213]" strokeweight="3pt">
                  <v:stroke startarrow="block"/>
                </v:shape>
                <w10:anchorlock/>
              </v:group>
            </w:pict>
          </mc:Fallback>
        </mc:AlternateContent>
      </w:r>
      <w:r w:rsidR="00E83391">
        <w:rPr>
          <w:color w:val="221E1F"/>
          <w:sz w:val="23"/>
          <w:szCs w:val="23"/>
        </w:rPr>
        <w:t>Insert the lower base over the armrest bracket and push it down firmly to snap all four tabs into the wall openings (Fig. 3-4).</w:t>
      </w:r>
    </w:p>
    <w:p w:rsidR="00E83391" w:rsidRPr="00E83391" w:rsidRDefault="00E83391" w:rsidP="00173CA9">
      <w:pPr>
        <w:pStyle w:val="ProcLevel2"/>
      </w:pPr>
      <w:r>
        <w:rPr>
          <w:color w:val="221E1F"/>
          <w:sz w:val="23"/>
          <w:szCs w:val="23"/>
        </w:rPr>
        <w:t>Test the lower base fit by slightly wiggling it to ensure it’s been properly installed.</w:t>
      </w:r>
    </w:p>
    <w:p w:rsidR="00173CA9" w:rsidRDefault="00173CA9" w:rsidP="00173CA9">
      <w:pPr>
        <w:spacing w:after="120" w:line="300" w:lineRule="auto"/>
      </w:pPr>
      <w:r>
        <w:br w:type="page"/>
      </w:r>
    </w:p>
    <w:p w:rsidR="00E83391" w:rsidRPr="00E83391" w:rsidRDefault="00E83391" w:rsidP="00173CA9">
      <w:pPr>
        <w:pStyle w:val="ProcLevel2"/>
        <w:numPr>
          <w:ilvl w:val="0"/>
          <w:numId w:val="0"/>
        </w:numPr>
        <w:ind w:left="360"/>
      </w:pPr>
    </w:p>
    <w:p w:rsidR="00E83391" w:rsidRPr="00E83391" w:rsidRDefault="00E83391" w:rsidP="00E83391">
      <w:pPr>
        <w:pStyle w:val="Heading5"/>
        <w:rPr>
          <w:szCs w:val="24"/>
        </w:rPr>
      </w:pPr>
      <w:r>
        <w:t>Install the Upper Adapter.</w:t>
      </w:r>
    </w:p>
    <w:p w:rsidR="00E83391" w:rsidRPr="00AC00DF" w:rsidRDefault="00173CA9" w:rsidP="00AC00DF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1" layoutInCell="1" allowOverlap="1" wp14:anchorId="3850B3C5" wp14:editId="0B0D57A6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68625" cy="1828800"/>
                <wp:effectExtent l="19050" t="19050" r="22225" b="1905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8625" cy="1828800"/>
                          <a:chOff x="2415" y="0"/>
                          <a:chExt cx="2966969" cy="1826260"/>
                        </a:xfrm>
                      </wpg:grpSpPr>
                      <wpg:grpSp>
                        <wpg:cNvPr id="81" name="Group 81"/>
                        <wpg:cNvGrpSpPr/>
                        <wpg:grpSpPr>
                          <a:xfrm>
                            <a:off x="2415" y="0"/>
                            <a:ext cx="2966969" cy="1826260"/>
                            <a:chOff x="3019" y="1191"/>
                            <a:chExt cx="2965761" cy="1826418"/>
                          </a:xfrm>
                        </wpg:grpSpPr>
                        <wpg:grpSp>
                          <wpg:cNvPr id="100" name="Group 100"/>
                          <wpg:cNvGrpSpPr/>
                          <wpg:grpSpPr>
                            <a:xfrm>
                              <a:off x="3019" y="1191"/>
                              <a:ext cx="2965761" cy="1826418"/>
                              <a:chOff x="3019" y="1191"/>
                              <a:chExt cx="2965761" cy="1826418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Picture 1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19" y="1191"/>
                                <a:ext cx="2965761" cy="182641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pic:spPr>
                          </pic:pic>
                          <wps:wsp>
                            <wps:cNvPr id="102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1742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173CA9" w:rsidRDefault="00173CA9" w:rsidP="00173CA9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4-1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03" name="Straight Arrow Connector 103"/>
                          <wps:cNvCnPr/>
                          <wps:spPr>
                            <a:xfrm flipV="1">
                              <a:off x="694905" y="984169"/>
                              <a:ext cx="0" cy="52854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headEnd type="triangl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Straight Arrow Connector 104"/>
                          <wps:cNvCnPr/>
                          <wps:spPr>
                            <a:xfrm flipV="1">
                              <a:off x="1852995" y="837993"/>
                              <a:ext cx="0" cy="454287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headEnd type="triangl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5" name="Straight Arrow Connector 105"/>
                        <wps:cNvCnPr/>
                        <wps:spPr>
                          <a:xfrm flipV="1">
                            <a:off x="985339" y="1078438"/>
                            <a:ext cx="0" cy="50438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Straight Arrow Connector 127"/>
                        <wps:cNvCnPr/>
                        <wps:spPr>
                          <a:xfrm flipV="1">
                            <a:off x="1434661" y="944617"/>
                            <a:ext cx="0" cy="27551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0B3C5" id="Group 80" o:spid="_x0000_s1197" style="position:absolute;left:0;text-align:left;margin-left:-255.75pt;margin-top:-.3pt;width:233.75pt;height:2in;z-index:251719168;mso-width-relative:margin;mso-height-relative:margin" coordorigin="24" coordsize="29669,182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j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CyAAAAAFJnaHRsb25nAAABI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M4QklNBAwAAAAAHcUAAAAB&#10;AAAAoAAAAGMAAAHgAAC5oAAAHakAG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GM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">
                <v:group id="Group 81" o:spid="_x0000_s1198" style="position:absolute;left:24;width:29669;height:18262" coordorigin="30,11" coordsize="29657,18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group id="Group 100" o:spid="_x0000_s1199" style="position:absolute;left:30;top:11;width:29657;height:18265" coordorigin="30,11" coordsize="29657,18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shape id="Picture 101" o:spid="_x0000_s1200" type="#_x0000_t75" style="position:absolute;left:30;top:11;width:29657;height:18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GUwnBAAAA3AAAAA8AAABkcnMvZG93bnJldi54bWxET0trAjEQvgv+hzCCF6lZBbVujSKK0Fvx&#10;dfA2bqa7wc1kSaJu/31TKHibj+85i1Vra/EgH4xjBaNhBoK4cNpwqeB03L29gwgRWWPtmBT8UIDV&#10;sttZYK7dk/f0OMRSpBAOOSqoYmxyKUNRkcUwdA1x4r6dtxgT9KXUHp8p3NZynGVTadFwaqiwoU1F&#10;xe1wtwrmX7jjgdZ+a8x5O9vcJtfLdaJUv9euP0BEauNL/O/+1Gl+NoK/Z9IF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GUwnBAAAA3AAAAA8AAAAAAAAAAAAAAAAAnwIA&#10;AGRycy9kb3ducmV2LnhtbFBLBQYAAAAABAAEAPcAAACNAwAAAAA=&#10;" stroked="t">
                      <v:imagedata r:id="rId66" o:title=""/>
                      <v:path arrowok="t"/>
                    </v:shape>
                    <v:shape id="Text Box 99" o:spid="_x0000_s1201" type="#_x0000_t202" style="position:absolute;left:78;top:16317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ZxcIA&#10;AADcAAAADwAAAGRycy9kb3ducmV2LnhtbERPzWrCQBC+F/oOyxR6q7u1oBLdhCIqeuihsQ8wzU42&#10;wexsyK4a+/RdodDbfHy/sypG14kLDaH1rOF1okAQV960bDV8HbcvCxAhIhvsPJOGGwUo8seHFWbG&#10;X/mTLmW0IoVwyFBDE2OfSRmqhhyGie+JE1f7wWFMcLDSDHhN4a6TU6Vm0mHLqaHBntYNVafy7DSs&#10;f2q06rv/2M2qN3uINN+09Vzr56fxfQki0hj/xX/uvUnz1RTuz6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VnFwgAAANwAAAAPAAAAAAAAAAAAAAAAAJgCAABkcnMvZG93&#10;bnJldi54bWxQSwUGAAAAAAQABAD1AAAAhwMAAAAA&#10;" stroked="f">
                      <v:textbox inset="0,0,0,0">
                        <w:txbxContent>
                          <w:p w:rsidR="00173CA9" w:rsidRDefault="00173CA9" w:rsidP="00173CA9">
                            <w:pPr>
                              <w:pStyle w:val="Fig"/>
                              <w:jc w:val="center"/>
                            </w:pPr>
                            <w:r>
                              <w:t>Fig. 4-1</w:t>
                            </w:r>
                          </w:p>
                        </w:txbxContent>
                      </v:textbox>
                    </v:shape>
                  </v:group>
                  <v:shape id="Straight Arrow Connector 103" o:spid="_x0000_s1202" type="#_x0000_t32" style="position:absolute;left:6949;top:9841;width:0;height:52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3Kwb4AAADcAAAADwAAAGRycy9kb3ducmV2LnhtbERPTYvCMBC9C/6HMII3TdRlkWoUqQpe&#10;ddXz0IxtsZmUJmr115sFwds83ufMl62txJ0aXzrWMBoqEMSZMyXnGo5/28EUhA/IBivHpOFJHpaL&#10;bmeOiXEP3tP9EHIRQ9gnqKEIoU6k9FlBFv3Q1cSRu7jGYoiwyaVp8BHDbSXHSv1KiyXHhgJrSgvK&#10;roeb1VCrqU83KbqT/Tm+buvn+XXdWa37vXY1AxGoDV/xx70zcb6awP8z8QK5e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TcrBvgAAANwAAAAPAAAAAAAAAAAAAAAAAKEC&#10;AABkcnMvZG93bnJldi54bWxQSwUGAAAAAAQABAD5AAAAjAMAAAAA&#10;" strokecolor="black [3213]" strokeweight="3pt">
                    <v:stroke startarrow="block"/>
                  </v:shape>
                  <v:shape id="Straight Arrow Connector 104" o:spid="_x0000_s1203" type="#_x0000_t32" style="position:absolute;left:18529;top:8379;width:0;height:45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RStcAAAADcAAAADwAAAGRycy9kb3ducmV2LnhtbERPTYvCMBC9C/6HMMLeNFkRka5RlqrQ&#10;63bV89DMtsVmUpqobX/9ZkHY2zze52z3vW3EgzpfO9bwvlAgiAtnai41nL9P8w0IH5ANNo5Jw0Ae&#10;9rvpZIuJcU/+okceShFD2CeooQqhTaT0RUUW/cK1xJH7cZ3FEGFXStPhM4bbRi6VWkuLNceGCltK&#10;Kypu+d1qaNXGp8cU3cWuzuP9MFzHW2a1fpv1nx8gAvXhX/xyZybOVyv4eyZeIH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6kUrXAAAAA3AAAAA8AAAAAAAAAAAAAAAAA&#10;oQIAAGRycy9kb3ducmV2LnhtbFBLBQYAAAAABAAEAPkAAACOAwAAAAA=&#10;" strokecolor="black [3213]" strokeweight="3pt">
                    <v:stroke startarrow="block"/>
                  </v:shape>
                </v:group>
                <v:shape id="Straight Arrow Connector 105" o:spid="_x0000_s1204" type="#_x0000_t32" style="position:absolute;left:9853;top:10784;width:0;height:50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j3Lr4AAADcAAAADwAAAGRycy9kb3ducmV2LnhtbERPTYvCMBC9C/6HMII3TRR3kWoUqQpe&#10;ddXz0IxtsZmUJmr115sFwds83ufMl62txJ0aXzrWMBoqEMSZMyXnGo5/28EUhA/IBivHpOFJHpaL&#10;bmeOiXEP3tP9EHIRQ9gnqKEIoU6k9FlBFv3Q1cSRu7jGYoiwyaVp8BHDbSXHSv1KiyXHhgJrSgvK&#10;roeb1VCrqU83KbqTnRxft/Xz/LrurNb9XruagQjUhq/4496ZOF/9wP8z8QK5e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6PcuvgAAANwAAAAPAAAAAAAAAAAAAAAAAKEC&#10;AABkcnMvZG93bnJldi54bWxQSwUGAAAAAAQABAD5AAAAjAMAAAAA&#10;" strokecolor="black [3213]" strokeweight="3pt">
                  <v:stroke startarrow="block"/>
                </v:shape>
                <v:shape id="Straight Arrow Connector 127" o:spid="_x0000_s1205" type="#_x0000_t32" style="position:absolute;left:14346;top:9446;width:0;height:27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OQorwAAADcAAAADwAAAGRycy9kb3ducmV2LnhtbERPSwrCMBDdC94hjOBOU0VUqlGkKrj1&#10;ux6asS02k9JErZ7eCIK7ebzvzJeNKcWDaldYVjDoRyCIU6sLzhScjtveFITzyBpLy6TgRQ6Wi3Zr&#10;jrG2T97T4+AzEULYxagg976KpXRpTgZd31bEgbva2qAPsM6krvEZwk0ph1E0lgYLDg05VpTklN4O&#10;d6OgiqYu2SRoz2Z0et/Xr8v7tjNKdTvNagbCU+P/4p97p8P84QS+z4QL5OI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cOQorwAAADcAAAADwAAAAAAAAAAAAAAAAChAgAA&#10;ZHJzL2Rvd25yZXYueG1sUEsFBgAAAAAEAAQA+QAAAIoDAAAAAA==&#10;" strokecolor="black [3213]" strokeweight="3pt">
                  <v:stroke startarrow="block"/>
                </v:shape>
                <w10:anchorlock/>
              </v:group>
            </w:pict>
          </mc:Fallback>
        </mc:AlternateContent>
      </w:r>
      <w:r w:rsidR="00A6451B">
        <w:rPr>
          <w:color w:val="221E1F"/>
          <w:sz w:val="23"/>
          <w:szCs w:val="23"/>
        </w:rPr>
        <w:t>Insert the upper adapter onto the base lower (Fig. 4-1)</w:t>
      </w:r>
      <w:r w:rsidR="00E83391">
        <w:rPr>
          <w:color w:val="221E1F"/>
          <w:sz w:val="23"/>
          <w:szCs w:val="23"/>
        </w:rPr>
        <w:t>.</w:t>
      </w:r>
    </w:p>
    <w:p w:rsidR="00AC00DF" w:rsidRDefault="00AC00DF" w:rsidP="00AC00DF">
      <w:pPr>
        <w:pStyle w:val="ProcLevel2"/>
        <w:numPr>
          <w:ilvl w:val="0"/>
          <w:numId w:val="0"/>
        </w:numPr>
        <w:ind w:left="360"/>
      </w:pPr>
    </w:p>
    <w:p w:rsidR="00AC00DF" w:rsidRDefault="00AC00DF" w:rsidP="00AC00DF">
      <w:pPr>
        <w:pStyle w:val="ProcLevel2"/>
        <w:numPr>
          <w:ilvl w:val="0"/>
          <w:numId w:val="0"/>
        </w:numPr>
        <w:ind w:left="360"/>
      </w:pPr>
    </w:p>
    <w:p w:rsidR="00AC00DF" w:rsidRDefault="00AC00DF" w:rsidP="00AC00DF">
      <w:pPr>
        <w:pStyle w:val="ProcLevel2"/>
        <w:numPr>
          <w:ilvl w:val="0"/>
          <w:numId w:val="0"/>
        </w:numPr>
        <w:ind w:left="360"/>
      </w:pPr>
    </w:p>
    <w:p w:rsidR="00AC00DF" w:rsidRDefault="00AC00DF" w:rsidP="00AC00DF">
      <w:pPr>
        <w:pStyle w:val="ProcLevel2"/>
        <w:numPr>
          <w:ilvl w:val="0"/>
          <w:numId w:val="0"/>
        </w:numPr>
        <w:ind w:left="360"/>
      </w:pPr>
    </w:p>
    <w:p w:rsidR="00AC00DF" w:rsidRPr="00A6451B" w:rsidRDefault="00AC00DF" w:rsidP="00AC00DF">
      <w:pPr>
        <w:pStyle w:val="ProcLevel2"/>
        <w:numPr>
          <w:ilvl w:val="0"/>
          <w:numId w:val="0"/>
        </w:numPr>
        <w:ind w:left="360"/>
      </w:pPr>
    </w:p>
    <w:p w:rsidR="00A6451B" w:rsidRPr="00A6451B" w:rsidRDefault="00AC00DF" w:rsidP="00AC00DF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0" locked="1" layoutInCell="1" allowOverlap="1" wp14:anchorId="13A850F1" wp14:editId="3B35EDF4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62275" cy="1826260"/>
                <wp:effectExtent l="19050" t="19050" r="28575" b="2159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1826260"/>
                          <a:chOff x="0" y="1253"/>
                          <a:chExt cx="2966720" cy="1826294"/>
                        </a:xfrm>
                      </wpg:grpSpPr>
                      <wpg:grpSp>
                        <wpg:cNvPr id="152" name="Group 152"/>
                        <wpg:cNvGrpSpPr/>
                        <wpg:grpSpPr>
                          <a:xfrm>
                            <a:off x="0" y="1253"/>
                            <a:ext cx="2966720" cy="1826294"/>
                            <a:chOff x="2333" y="1253"/>
                            <a:chExt cx="2967134" cy="1826294"/>
                          </a:xfrm>
                        </wpg:grpSpPr>
                        <pic:pic xmlns:pic="http://schemas.openxmlformats.org/drawingml/2006/picture">
                          <pic:nvPicPr>
                            <pic:cNvPr id="174" name="Picture 1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33" y="1253"/>
                              <a:ext cx="2967134" cy="182629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17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AC00DF" w:rsidRDefault="00AC00DF" w:rsidP="00AC00DF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177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2188210" cy="254635"/>
                            <a:chOff x="3447" y="2077"/>
                            <a:chExt cx="3446" cy="401"/>
                          </a:xfrm>
                        </wpg:grpSpPr>
                        <wps:wsp>
                          <wps:cNvPr id="178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9" y="2077"/>
                              <a:ext cx="3024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C00DF" w:rsidRDefault="00AC00DF" w:rsidP="00AC00DF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3mm ball-drive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A850F1" id="Group 150" o:spid="_x0000_s1206" style="position:absolute;left:0;text-align:left;margin-left:-255.75pt;margin-top:-.25pt;width:233.25pt;height:143.8pt;z-index:251721216;mso-width-relative:margin;mso-height-relative:margin" coordorigin=",12" coordsize="29667,1826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QAMQWRvYmVfQ00AAf/uAA5BZG9iZQBkgAAAAAH/2wCEAAwICAgJCAwJ&#10;CQwRCwoLERUPDAwPFRgTExUTExgRDAwMDAwMEQwMDAwMDAwMDAwMDAwMDAwMDAwMDAwMDAwMDAwB&#10;DQsLDQ4NEA4OEBQODg4UFA4ODg4UEQwMDAwMEREMDAwMDAwRDAwMDAwMDAwMDAwMDAwMDAwMDAwM&#10;DAwMDAwMDP/AABEIAGM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LQAAAAA&#10;UmdodGxvbmcAAAEk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zhCSU0EDAAAAAAfigAAAAEAAACgAAAAYwAAAeAAALmgAAAfbgAYAAH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B/+4ADkFkb2JlAGSAAAAAAf/bAIQADAgICAkI&#10;DAkJDBELCgsRFQ8MDA8VGBMTFRMTGBEMDAwMDAwRDAwMDAwMDAwMDAwMDAwMDAwMDAwMDAwMDAwM&#10;DAENCwsNDg0QDg4QFA4ODhQUDg4ODhQRDAwMDAwREQwMDAwMDBEMDAwMDAwMDAwMDAwMDAwMDAwM&#10;DAwMDAwMDAwM/8AAEQgAY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">
                <v:group id="Group 152" o:spid="_x0000_s1207" style="position:absolute;top:12;width:29667;height:18263" coordorigin="23,12" coordsize="29671,18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Picture 174" o:spid="_x0000_s1208" type="#_x0000_t75" style="position:absolute;left:23;top:12;width:29671;height:18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Q8PTCAAAA3AAAAA8AAABkcnMvZG93bnJldi54bWxET0uLwjAQvgv+hzDC3jS1FC3VKIuwi3gQ&#10;fBz2ONuMbddm0m2i1n9vBMHbfHzPmS87U4srta6yrGA8ikAQ51ZXXCg4Hr6GKQjnkTXWlknBnRws&#10;F/3eHDNtb7yj694XIoSwy1BB6X2TSenykgy6kW2IA3eyrUEfYFtI3eIthJtaxlE0kQYrDg0lNrQq&#10;KT/vL0YBW51cNr/pJI2334Z+1pvq7/yv1Meg+5yB8NT5t/jlXuswf5rA85lwgV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0PD0wgAAANwAAAAPAAAAAAAAAAAAAAAAAJ8C&#10;AABkcnMvZG93bnJldi54bWxQSwUGAAAAAAQABAD3AAAAjgMAAAAA&#10;" stroked="t">
                    <v:imagedata r:id="rId68" o:title=""/>
                    <v:path arrowok="t"/>
                  </v:shape>
                  <v:shape id="Text Box 99" o:spid="_x0000_s1209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yzMIA&#10;AADcAAAADwAAAGRycy9kb3ducmV2LnhtbERPzWrCQBC+F3yHZQre6qaVGkndBJEq9uCh6gOM2ckm&#10;NDsbsqtGn75bEHqbj+93FsVgW3Gh3jeOFbxOEhDEpdMNGwXHw/plDsIHZI2tY1JwIw9FPnpaYKbd&#10;lb/psg9GxBD2GSqoQ+gyKX1Zk0U/cR1x5CrXWwwR9kbqHq8x3LbyLUlm0mLDsaHGjlY1lT/7s1Ww&#10;uldoklO328zKqfkKlH42VarU+HlYfoAINIR/8cO91XF++g5/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rLMwgAAANwAAAAPAAAAAAAAAAAAAAAAAJgCAABkcnMvZG93&#10;bnJldi54bWxQSwUGAAAAAAQABAD1AAAAhwMAAAAA&#10;" stroked="f">
                    <v:textbox inset="0,0,0,0">
                      <w:txbxContent>
                        <w:p w:rsidR="00AC00DF" w:rsidRDefault="00AC00DF" w:rsidP="00AC00DF">
                          <w:pPr>
                            <w:pStyle w:val="Fig"/>
                            <w:jc w:val="center"/>
                          </w:pPr>
                          <w:r>
                            <w:t>Fig. 4-2</w:t>
                          </w:r>
                        </w:p>
                      </w:txbxContent>
                    </v:textbox>
                  </v:shape>
                </v:group>
                <v:group id="Group 109" o:spid="_x0000_s1210" style="position:absolute;left:152;top:76;width:21882;height:2546" coordorigin="3447,2077" coordsize="344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rect id="Rectangle 110" o:spid="_x0000_s1211" style="position:absolute;left:3869;top:2077;width:302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VJcUA&#10;AADcAAAADwAAAGRycy9kb3ducmV2LnhtbESPQUvDQBCF70L/wzKCN7uxoC2x21ICBSmCtVHPQ3aa&#10;pM3OhuzYxn/vHARvM7w3732zXI+hMxcaUhvZwcM0A0NcRd9y7eCj3N4vwCRB9thFJgc/lGC9mtws&#10;Mffxyu90OUhtNIRTjg4akT63NlUNBUzT2BOrdoxDQNF1qK0f8KrhobOzLHuyAVvWhgZ7Khqqzofv&#10;4ODta1/u9vNiJ9mskuKTT/T4Wjp3dztunsEIjfJv/rt+8Yo/V1p9Ri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ZUlxQAAANw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AC00DF" w:rsidRDefault="00AC00DF" w:rsidP="00AC00D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3mm ball-drive socket &amp; torque wrench</w:t>
                          </w:r>
                        </w:p>
                      </w:txbxContent>
                    </v:textbox>
                  </v:rect>
                  <v:shape id="Picture 111" o:spid="_x0000_s1212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r6LfCAAAA3AAAAA8AAABkcnMvZG93bnJldi54bWxET99rwjAQfhf8H8IJe5upbnWzGmUMCkMY&#10;om7vZ3O21eZSkqx2/70ZDHy7j+/nLde9aURHzteWFUzGCQjiwuqaSwVfh/zxFYQPyBoby6Tglzys&#10;V8PBEjNtr7yjbh9KEUPYZ6igCqHNpPRFRQb92LbEkTtZZzBE6EqpHV5juGnkNElm0mDNsaHClt4r&#10;Ki77H6OguxzpaTtJU5dvns9FKr8/A+VKPYz6twWIQH24i//dHzrOf5nD3zPxAr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K+i3wgAAANwAAAAPAAAAAAAAAAAAAAAAAJ8C&#10;AABkcnMvZG93bnJldi54bWxQSwUGAAAAAAQABAD3AAAAjgMAAAAA&#10;">
                    <v:imagedata r:id="rId29" o:title="tool"/>
                  </v:shape>
                </v:group>
                <w10:anchorlock/>
              </v:group>
            </w:pict>
          </mc:Fallback>
        </mc:AlternateContent>
      </w:r>
      <w:r w:rsidR="00A6451B">
        <w:rPr>
          <w:color w:val="221E1F"/>
          <w:sz w:val="23"/>
          <w:szCs w:val="23"/>
        </w:rPr>
        <w:t>Use a 3mm ball-drive hex socket to install the four screws (Fig. 4-2).</w:t>
      </w:r>
    </w:p>
    <w:p w:rsidR="00A6451B" w:rsidRDefault="00A6451B" w:rsidP="00AC00DF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b/>
        </w:rPr>
        <w:t>Torque: 7 ft-lbs (9.5 N-m)</w:t>
      </w:r>
    </w:p>
    <w:p w:rsidR="00AC00DF" w:rsidRDefault="00AC00DF" w:rsidP="00AC00DF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AC00DF" w:rsidRDefault="00AC00DF" w:rsidP="00AC00DF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AC00DF" w:rsidRDefault="00AC00DF" w:rsidP="00AC00DF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AC00DF" w:rsidRPr="00A6451B" w:rsidRDefault="00AC00DF" w:rsidP="00AC00DF">
      <w:pPr>
        <w:pStyle w:val="ProcLevel2"/>
        <w:numPr>
          <w:ilvl w:val="0"/>
          <w:numId w:val="0"/>
        </w:numPr>
        <w:ind w:left="360"/>
      </w:pPr>
    </w:p>
    <w:p w:rsidR="00A6451B" w:rsidRPr="00AC00DF" w:rsidRDefault="00AC00DF" w:rsidP="00AC00DF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1" layoutInCell="1" allowOverlap="1" wp14:anchorId="63FE4165" wp14:editId="2C1FBE8C">
                <wp:simplePos x="0" y="0"/>
                <wp:positionH relativeFrom="column">
                  <wp:posOffset>-3248025</wp:posOffset>
                </wp:positionH>
                <wp:positionV relativeFrom="paragraph">
                  <wp:posOffset>-10795</wp:posOffset>
                </wp:positionV>
                <wp:extent cx="2976880" cy="1718310"/>
                <wp:effectExtent l="19050" t="19050" r="13970" b="1524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880" cy="1718310"/>
                          <a:chOff x="2415" y="1"/>
                          <a:chExt cx="2972640" cy="1716685"/>
                        </a:xfrm>
                      </wpg:grpSpPr>
                      <wpg:grpSp>
                        <wpg:cNvPr id="182" name="Group 182"/>
                        <wpg:cNvGrpSpPr/>
                        <wpg:grpSpPr>
                          <a:xfrm>
                            <a:off x="2415" y="1"/>
                            <a:ext cx="2972640" cy="1716685"/>
                            <a:chOff x="3019" y="1192"/>
                            <a:chExt cx="2971430" cy="1716833"/>
                          </a:xfrm>
                        </wpg:grpSpPr>
                        <wpg:grpSp>
                          <wpg:cNvPr id="184" name="Group 184"/>
                          <wpg:cNvGrpSpPr/>
                          <wpg:grpSpPr>
                            <a:xfrm>
                              <a:off x="3019" y="1192"/>
                              <a:ext cx="2971430" cy="1716833"/>
                              <a:chOff x="3019" y="1192"/>
                              <a:chExt cx="2971430" cy="1716833"/>
                            </a:xfrm>
                          </wpg:grpSpPr>
                          <pic:pic xmlns:pic="http://schemas.openxmlformats.org/drawingml/2006/picture">
                            <pic:nvPicPr>
                              <pic:cNvPr id="185" name="Picture 185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6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19" y="1192"/>
                                <a:ext cx="2971430" cy="171683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pic:spPr>
                          </pic:pic>
                          <wps:wsp>
                            <wps:cNvPr id="189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525385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AC00DF" w:rsidRDefault="00AC00DF" w:rsidP="00AC00DF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4-3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91" name="Straight Arrow Connector 191"/>
                          <wps:cNvCnPr/>
                          <wps:spPr>
                            <a:xfrm flipH="1">
                              <a:off x="2214020" y="916752"/>
                              <a:ext cx="267523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headEnd type="triangl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2" name="Straight Arrow Connector 192"/>
                        <wps:cNvCnPr/>
                        <wps:spPr>
                          <a:xfrm flipH="1">
                            <a:off x="1174256" y="920571"/>
                            <a:ext cx="41820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Straight Arrow Connector 194"/>
                        <wps:cNvCnPr/>
                        <wps:spPr>
                          <a:xfrm flipH="1">
                            <a:off x="1820052" y="920571"/>
                            <a:ext cx="189604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E4165" id="Group 181" o:spid="_x0000_s1213" style="position:absolute;left:0;text-align:left;margin-left:-255.75pt;margin-top:-.85pt;width:234.4pt;height:135.3pt;z-index:251723264;mso-width-relative:margin;mso-height-relative:margin" coordorigin="24" coordsize="29726,171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c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mQAAAABSZ2h0&#10;bG9uZwAAAQ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D&#10;OEJJTQQMAAAAACDmAAAAAQAAAKAAAABcAAAB4AAArIAAACDKABgAAf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c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">
                <v:group id="Group 182" o:spid="_x0000_s1214" style="position:absolute;left:24;width:29726;height:17166" coordorigin="30,11" coordsize="29714,17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group id="Group 184" o:spid="_x0000_s1215" style="position:absolute;left:30;top:11;width:29714;height:17169" coordorigin="30,11" coordsize="29714,17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<v:shape id="Picture 185" o:spid="_x0000_s1216" type="#_x0000_t75" style="position:absolute;left:30;top:11;width:29714;height:171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vULDAAAA3AAAAA8AAABkcnMvZG93bnJldi54bWxET01rwkAQvQv9D8sUvOmmpZUQXcUWBL0o&#10;2havQ3bMBrOzITvV1F/fLQi9zeN9zmzR+0ZdqIt1YANP4wwUcRlszZWBz4/VKAcVBdliE5gM/FCE&#10;xfxhMMPChivv6XKQSqUQjgUacCJtoXUsHXmM49ASJ+4UOo+SYFdp2+E1hftGP2fZRHusOTU4bOnd&#10;UXk+fHsD22O1vO1f1tnXbrWzt7eNbHMnxgwf++UUlFAv/+K7e23T/PwV/p5JF+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a9QsMAAADcAAAADwAAAAAAAAAAAAAAAACf&#10;AgAAZHJzL2Rvd25yZXYueG1sUEsFBgAAAAAEAAQA9wAAAI8DAAAAAA==&#10;" stroked="t">
                      <v:imagedata r:id="rId70" o:title=""/>
                      <v:path arrowok="t"/>
                    </v:shape>
                    <v:shape id="Text Box 99" o:spid="_x0000_s1217" type="#_x0000_t202" style="position:absolute;left:78;top:15253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I7sIA&#10;AADcAAAADwAAAGRycy9kb3ducmV2LnhtbERP24rCMBB9X/Afwgi+rekqeOkaRURFH/bBywfMNtO0&#10;bDMpTdTq1xthwbc5nOvMFq2txJUaXzpW8NVPQBBnTpdsFJxPm88JCB+QNVaOScGdPCzmnY8Zptrd&#10;+EDXYzAihrBPUUERQp1K6bOCLPq+q4kjl7vGYoiwMVI3eIvhtpKDJBlJiyXHhgJrWhWU/R0vVsHq&#10;kaNJfuuf7Sgbmn2g8brMx0r1uu3yG0SgNrzF/+6djvMnU3g9Ey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sjuwgAAANwAAAAPAAAAAAAAAAAAAAAAAJgCAABkcnMvZG93&#10;bnJldi54bWxQSwUGAAAAAAQABAD1AAAAhwMAAAAA&#10;" stroked="f">
                      <v:textbox inset="0,0,0,0">
                        <w:txbxContent>
                          <w:p w:rsidR="00AC00DF" w:rsidRDefault="00AC00DF" w:rsidP="00AC00DF">
                            <w:pPr>
                              <w:pStyle w:val="Fig"/>
                              <w:jc w:val="center"/>
                            </w:pPr>
                            <w:r>
                              <w:t>Fig. 4-3</w:t>
                            </w:r>
                          </w:p>
                        </w:txbxContent>
                      </v:textbox>
                    </v:shape>
                  </v:group>
                  <v:shape id="Straight Arrow Connector 191" o:spid="_x0000_s1218" type="#_x0000_t32" style="position:absolute;left:22140;top:9167;width:267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lkqrwAAADcAAAADwAAAGRycy9kb3ducmV2LnhtbERPSwrCMBDdC94hjOBOU0VEq1GkKrj1&#10;ux6asS02k9JErZ7eCIK7ebzvzJeNKcWDaldYVjDoRyCIU6sLzhScjtveBITzyBpLy6TgRQ6Wi3Zr&#10;jrG2T97T4+AzEULYxagg976KpXRpTgZd31bEgbva2qAPsM6krvEZwk0ph1E0lgYLDg05VpTklN4O&#10;d6OgiiYu2SRoz2Z0et/Xr8v7tjNKdTvNagbCU+P/4p97p8P86QC+z4QL5OI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tlkqrwAAADcAAAADwAAAAAAAAAAAAAAAAChAgAA&#10;ZHJzL2Rvd25yZXYueG1sUEsFBgAAAAAEAAQA+QAAAIoDAAAAAA==&#10;" strokecolor="black [3213]" strokeweight="3pt">
                    <v:stroke startarrow="block"/>
                  </v:shape>
                </v:group>
                <v:shape id="Straight Arrow Connector 192" o:spid="_x0000_s1219" type="#_x0000_t32" style="position:absolute;left:11742;top:9205;width:418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lx2cMAAADcAAAADwAAAGRycy9kb3ducmV2LnhtbERPTWvCQBC9F/wPyxS81U0jFI2uUmwL&#10;0ktQe6i3ITtuQrOzIbtNor/eFQRv83ifs1wPthYdtb5yrOB1koAgLpyu2Cj4OXy9zED4gKyxdkwK&#10;zuRhvRo9LTHTrucddftgRAxhn6GCMoQmk9IXJVn0E9cQR+7kWoshwtZI3WIfw20t0yR5kxYrjg0l&#10;NrQpqfjb/1sFad7nvyl9m+OUzv3nrPs4mfyi1Ph5eF+ACDSEh/ju3uo4f57C7Zl4gVx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JcdnDAAAA3AAAAA8AAAAAAAAAAAAA&#10;AAAAoQIAAGRycy9kb3ducmV2LnhtbFBLBQYAAAAABAAEAPkAAACRAwAAAAA=&#10;" strokecolor="black [3213]" strokeweight="3pt"/>
                <v:shape id="Straight Arrow Connector 194" o:spid="_x0000_s1220" type="#_x0000_t32" style="position:absolute;left:18200;top:9205;width:189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xMNsQAAADcAAAADwAAAGRycy9kb3ducmV2LnhtbERPTWvCQBC9C/0PyxR6001jKZq6iqiF&#10;4iXU9mBvQ3bchGZnQ3ZNor/eFQq9zeN9zmI12Fp01PrKsYLnSQKCuHC6YqPg++t9PAPhA7LG2jEp&#10;uJCH1fJhtMBMu54/qTsEI2II+wwVlCE0mZS+KMmin7iGOHIn11oMEbZG6hb7GG5rmSbJq7RYcWwo&#10;saFNScXv4WwVpHmfH1Pam58pXfrdrNueTH5V6ulxWL+BCDSEf/Gf+0PH+fMXuD8TL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Ew2xAAAANwAAAAPAAAAAAAAAAAA&#10;AAAAAKECAABkcnMvZG93bnJldi54bWxQSwUGAAAAAAQABAD5AAAAkgMAAAAA&#10;" strokecolor="black [3213]" strokeweight="3pt"/>
                <w10:anchorlock/>
              </v:group>
            </w:pict>
          </mc:Fallback>
        </mc:AlternateContent>
      </w:r>
      <w:r w:rsidR="00A6451B">
        <w:rPr>
          <w:color w:val="221E1F"/>
          <w:sz w:val="23"/>
          <w:szCs w:val="23"/>
        </w:rPr>
        <w:t xml:space="preserve">Insert the </w:t>
      </w:r>
      <w:r w:rsidR="00A6451B" w:rsidRPr="00A6451B">
        <w:rPr>
          <w:bCs/>
          <w:color w:val="221E1F"/>
          <w:sz w:val="23"/>
          <w:szCs w:val="23"/>
        </w:rPr>
        <w:t>driver</w:t>
      </w:r>
      <w:r w:rsidR="00A6451B">
        <w:rPr>
          <w:bCs/>
          <w:color w:val="221E1F"/>
          <w:sz w:val="23"/>
          <w:szCs w:val="23"/>
        </w:rPr>
        <w:t xml:space="preserve"> side</w:t>
      </w:r>
      <w:r w:rsidR="00A6451B" w:rsidRPr="00A6451B">
        <w:rPr>
          <w:bCs/>
          <w:color w:val="221E1F"/>
          <w:sz w:val="23"/>
          <w:szCs w:val="23"/>
        </w:rPr>
        <w:t xml:space="preserve"> inner shield </w:t>
      </w:r>
      <w:r w:rsidR="00A6451B" w:rsidRPr="00A6451B">
        <w:rPr>
          <w:color w:val="221E1F"/>
          <w:sz w:val="23"/>
          <w:szCs w:val="23"/>
        </w:rPr>
        <w:t xml:space="preserve">and </w:t>
      </w:r>
      <w:r w:rsidR="00A6451B" w:rsidRPr="00A6451B">
        <w:rPr>
          <w:bCs/>
          <w:color w:val="221E1F"/>
          <w:sz w:val="23"/>
          <w:szCs w:val="23"/>
        </w:rPr>
        <w:t xml:space="preserve">driver </w:t>
      </w:r>
      <w:r w:rsidR="00A6451B">
        <w:rPr>
          <w:bCs/>
          <w:color w:val="221E1F"/>
          <w:sz w:val="23"/>
          <w:szCs w:val="23"/>
        </w:rPr>
        <w:t xml:space="preserve">side </w:t>
      </w:r>
      <w:r w:rsidR="00A6451B" w:rsidRPr="00A6451B">
        <w:rPr>
          <w:bCs/>
          <w:color w:val="221E1F"/>
          <w:sz w:val="23"/>
          <w:szCs w:val="23"/>
        </w:rPr>
        <w:t xml:space="preserve">outer bushing </w:t>
      </w:r>
      <w:r w:rsidR="00A6451B" w:rsidRPr="00A6451B">
        <w:rPr>
          <w:color w:val="221E1F"/>
          <w:sz w:val="23"/>
          <w:szCs w:val="23"/>
        </w:rPr>
        <w:t>i</w:t>
      </w:r>
      <w:r w:rsidR="00A6451B">
        <w:rPr>
          <w:color w:val="221E1F"/>
          <w:sz w:val="23"/>
          <w:szCs w:val="23"/>
        </w:rPr>
        <w:t>nto the fitted adapter space (Fig. 4-3).  The textured sides should be visible on the outside.</w:t>
      </w:r>
    </w:p>
    <w:p w:rsidR="00AC00DF" w:rsidRDefault="00AC00DF" w:rsidP="00AC00DF">
      <w:pPr>
        <w:pStyle w:val="ProcLevel2"/>
        <w:numPr>
          <w:ilvl w:val="0"/>
          <w:numId w:val="0"/>
        </w:numPr>
        <w:ind w:left="360"/>
      </w:pPr>
    </w:p>
    <w:p w:rsidR="00AC00DF" w:rsidRDefault="00AC00DF" w:rsidP="00AC00DF">
      <w:pPr>
        <w:pStyle w:val="ProcLevel2"/>
        <w:numPr>
          <w:ilvl w:val="0"/>
          <w:numId w:val="0"/>
        </w:numPr>
        <w:ind w:left="360"/>
      </w:pPr>
    </w:p>
    <w:p w:rsidR="00AC00DF" w:rsidRPr="00A6451B" w:rsidRDefault="00AC00DF" w:rsidP="00AC00DF">
      <w:pPr>
        <w:pStyle w:val="ProcLevel2"/>
        <w:numPr>
          <w:ilvl w:val="0"/>
          <w:numId w:val="0"/>
        </w:numPr>
        <w:ind w:left="360"/>
      </w:pPr>
    </w:p>
    <w:p w:rsidR="00A6451B" w:rsidRPr="00AC00DF" w:rsidRDefault="00AC00DF" w:rsidP="00AC00DF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1" layoutInCell="1" allowOverlap="1" wp14:anchorId="4D5A52D4" wp14:editId="1D286D94">
                <wp:simplePos x="0" y="0"/>
                <wp:positionH relativeFrom="column">
                  <wp:posOffset>-3248025</wp:posOffset>
                </wp:positionH>
                <wp:positionV relativeFrom="paragraph">
                  <wp:posOffset>-5080</wp:posOffset>
                </wp:positionV>
                <wp:extent cx="2964815" cy="1698625"/>
                <wp:effectExtent l="19050" t="19050" r="26035" b="158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4815" cy="1698625"/>
                          <a:chOff x="2414" y="1"/>
                          <a:chExt cx="2956923" cy="1698628"/>
                        </a:xfrm>
                      </wpg:grpSpPr>
                      <wpg:grpSp>
                        <wpg:cNvPr id="196" name="Group 196"/>
                        <wpg:cNvGrpSpPr/>
                        <wpg:grpSpPr>
                          <a:xfrm>
                            <a:off x="2414" y="1"/>
                            <a:ext cx="2956923" cy="1698628"/>
                            <a:chOff x="3018" y="1192"/>
                            <a:chExt cx="2955720" cy="1698775"/>
                          </a:xfrm>
                        </wpg:grpSpPr>
                        <wpg:grpSp>
                          <wpg:cNvPr id="197" name="Group 197"/>
                          <wpg:cNvGrpSpPr/>
                          <wpg:grpSpPr>
                            <a:xfrm>
                              <a:off x="3018" y="1192"/>
                              <a:ext cx="2955720" cy="1698775"/>
                              <a:chOff x="3018" y="1192"/>
                              <a:chExt cx="2955720" cy="1698775"/>
                            </a:xfrm>
                          </wpg:grpSpPr>
                          <pic:pic xmlns:pic="http://schemas.openxmlformats.org/drawingml/2006/picture">
                            <pic:nvPicPr>
                              <pic:cNvPr id="199" name="Picture 199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7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18" y="1192"/>
                                <a:ext cx="2955720" cy="16987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pic:spPr>
                          </pic:pic>
                          <wps:wsp>
                            <wps:cNvPr id="201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501700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AC00DF" w:rsidRDefault="00AC00DF" w:rsidP="00AC00DF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4-4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07" name="Straight Arrow Connector 207"/>
                          <wps:cNvCnPr/>
                          <wps:spPr>
                            <a:xfrm flipH="1">
                              <a:off x="539017" y="877335"/>
                              <a:ext cx="267523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headEnd type="non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8" name="Straight Arrow Connector 208"/>
                        <wps:cNvCnPr/>
                        <wps:spPr>
                          <a:xfrm flipH="1">
                            <a:off x="1399591" y="881158"/>
                            <a:ext cx="41820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Straight Arrow Connector 209"/>
                        <wps:cNvCnPr/>
                        <wps:spPr>
                          <a:xfrm flipH="1">
                            <a:off x="914822" y="881158"/>
                            <a:ext cx="25798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A52D4" id="Group 195" o:spid="_x0000_s1221" style="position:absolute;left:0;text-align:left;margin-left:-255.75pt;margin-top:-.4pt;width:233.45pt;height:133.75pt;z-index:251725312;mso-width-relative:margin;mso-height-relative:margin" coordorigin="24" coordsize="29569,169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QAMQWRvYmVf&#10;Q00AAf/uAA5BZG9iZQBkgAAAAAH/2wCEAAwICAgJCAwJCQwRCwoLERUPDAwPFRgTExUTExgRDAwM&#10;DAwMEQwMDAwMDAwMDAwMDAwMDAwMDAwMDAwMDAwMDAwBDQsLDQ4NEA4OEBQODg4UFA4ODg4UEQwM&#10;DAwMEREMDAwMDAwRDAwMDAwMDAwMDAwMDAwMDAwMDAwMDAwMDAwMDP/AABEIAFw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mAAAAABSZ2h0bG9uZwAAAQk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DOEJJTQQMAAAAAB+4AAAAAQAA&#10;AKAAAABcAAAB4AAArIAAAB+c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c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">
                <v:group id="Group 196" o:spid="_x0000_s1222" style="position:absolute;left:24;width:29569;height:16986" coordorigin="30,11" coordsize="29557,16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group id="Group 197" o:spid="_x0000_s1223" style="position:absolute;left:30;top:11;width:29557;height:16988" coordorigin="30,11" coordsize="29557,16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shape id="Picture 199" o:spid="_x0000_s1224" type="#_x0000_t75" style="position:absolute;left:30;top:11;width:29557;height:169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IqF/BAAAA3AAAAA8AAABkcnMvZG93bnJldi54bWxET81qAjEQvhd8hzBCL0WT9lDqahSRivZS&#10;qO4DjJtxd3UzWZK4u769KRR6m4/vdxarwTaiIx9qxxpepwoEceFMzaWG/LidfIAIEdlg45g03CnA&#10;ajl6WmBmXM8/1B1iKVIIhww1VDG2mZShqMhimLqWOHFn5y3GBH0pjcc+hdtGvin1Li3WnBoqbGlT&#10;UXE93KyGo3r58t/M+x3ak88vIeft5VPr5/GwnoOINMR/8Z97b9L82Qx+n0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IqF/BAAAA3AAAAA8AAAAAAAAAAAAAAAAAnwIA&#10;AGRycy9kb3ducmV2LnhtbFBLBQYAAAAABAAEAPcAAACNAwAAAAA=&#10;" stroked="t">
                      <v:imagedata r:id="rId72" o:title=""/>
                      <v:path arrowok="t"/>
                    </v:shape>
                    <v:shape id="Text Box 99" o:spid="_x0000_s1225" type="#_x0000_t202" style="position:absolute;left:78;top:15017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mzsQA&#10;AADcAAAADwAAAGRycy9kb3ducmV2LnhtbESPQWsCMRSE74X+h/AKvdVEC1pWo4hU0YOHrv0Bz83b&#10;7OLmZdmkuvrrjSD0OMzMN8xs0btGnKkLtWcNw4ECQVx4U7PV8HtYf3yBCBHZYOOZNFwpwGL++jLD&#10;zPgL/9A5j1YkCIcMNVQxtpmUoajIYRj4ljh5pe8cxiQ7K02HlwR3jRwpNZYOa04LFba0qqg45X9O&#10;w+pWolXHdr8ZF592F2nyXZcTrd/f+uUURKQ+/oef7a3RMFJDeJx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ps7EAAAA3AAAAA8AAAAAAAAAAAAAAAAAmAIAAGRycy9k&#10;b3ducmV2LnhtbFBLBQYAAAAABAAEAPUAAACJAwAAAAA=&#10;" stroked="f">
                      <v:textbox inset="0,0,0,0">
                        <w:txbxContent>
                          <w:p w:rsidR="00AC00DF" w:rsidRDefault="00AC00DF" w:rsidP="00AC00DF">
                            <w:pPr>
                              <w:pStyle w:val="Fig"/>
                              <w:jc w:val="center"/>
                            </w:pPr>
                            <w:r>
                              <w:t>Fig. 4-4</w:t>
                            </w:r>
                          </w:p>
                        </w:txbxContent>
                      </v:textbox>
                    </v:shape>
                  </v:group>
                  <v:shape id="Straight Arrow Connector 207" o:spid="_x0000_s1226" type="#_x0000_t32" style="position:absolute;left:5390;top:8773;width:267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mofsIAAADcAAAADwAAAGRycy9kb3ducmV2LnhtbESPwYrCQBBE78L+w9ALXmSdrAeVrKOI&#10;IngSNvoBbaZN4mZ6QqbV5O+dBcFjUVWvqMWqc7W6Uxsqzwa+xwko4tzbigsDp+Puaw4qCLLF2jMZ&#10;6CnAavkxWGBq/YN/6Z5JoSKEQ4oGSpEm1TrkJTkMY98QR+/iW4cSZVto2+Ijwl2tJ0ky1Q4rjgsl&#10;NrQpKf/Lbs7AbXtmGfVXOXDP2aZfjyjfHowZfnbrH1BCnbzDr/beGpgkM/g/E4+AX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mofsIAAADcAAAADwAAAAAAAAAAAAAA&#10;AAChAgAAZHJzL2Rvd25yZXYueG1sUEsFBgAAAAAEAAQA+QAAAJADAAAAAA==&#10;" strokecolor="black [3213]" strokeweight="3pt">
                    <v:stroke endarrow="block"/>
                  </v:shape>
                </v:group>
                <v:shape id="Straight Arrow Connector 208" o:spid="_x0000_s1227" type="#_x0000_t32" style="position:absolute;left:13995;top:8811;width:418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6yyMIAAADcAAAADwAAAGRycy9kb3ducmV2LnhtbERPTUvDQBC9C/0PyxS82Y0RSondFrEV&#10;xEto60FvQ3a6CWZnQ3ZNUn+9cyj0+Hjf6+3kWzVQH5vABh4XGSjiKtiGnYHP09vDClRMyBbbwGTg&#10;QhG2m9ndGgsbRj7QcExOSQjHAg3UKXWF1rGqyWNchI5YuHPoPSaBvdO2x1HCfavzLFtqjw1LQ40d&#10;vdZU/Rx/vYG8HMuvnD7c9xNdxv1q2J1d+WfM/Xx6eQaVaEo38dX9bsWXyVo5I0dAb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6yyMIAAADcAAAADwAAAAAAAAAAAAAA&#10;AAChAgAAZHJzL2Rvd25yZXYueG1sUEsFBgAAAAAEAAQA+QAAAJADAAAAAA==&#10;" strokecolor="black [3213]" strokeweight="3pt"/>
                <v:shape id="Straight Arrow Connector 209" o:spid="_x0000_s1228" type="#_x0000_t32" style="position:absolute;left:9148;top:8811;width:25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IXU8UAAADcAAAADwAAAGRycy9kb3ducmV2LnhtbESPQWvCQBSE7wX/w/KE3urGFIpGVxFb&#10;ofQSqh709sg+N8Hs25Bdk9hf3y0UPA4z3wyzXA+2Fh21vnKsYDpJQBAXTldsFBwPu5cZCB+QNdaO&#10;ScGdPKxXo6clZtr1/E3dPhgRS9hnqKAMocmk9EVJFv3ENcTRu7jWYoiyNVK32MdyW8s0Sd6kxYrj&#10;QokNbUsqrvubVZDmfX5K6cucX+nef8y694vJf5R6Hg+bBYhAQ3iE/+lPHblkD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IXU8UAAADcAAAADwAAAAAAAAAA&#10;AAAAAAChAgAAZHJzL2Rvd25yZXYueG1sUEsFBgAAAAAEAAQA+QAAAJMDAAAAAA==&#10;" strokecolor="black [3213]" strokeweight="3pt"/>
                <w10:anchorlock/>
              </v:group>
            </w:pict>
          </mc:Fallback>
        </mc:AlternateContent>
      </w:r>
      <w:r w:rsidR="00A6451B">
        <w:rPr>
          <w:color w:val="221E1F"/>
          <w:sz w:val="23"/>
          <w:szCs w:val="23"/>
        </w:rPr>
        <w:t xml:space="preserve">Insert the </w:t>
      </w:r>
      <w:r w:rsidR="00A6451B" w:rsidRPr="00A6451B">
        <w:rPr>
          <w:bCs/>
          <w:color w:val="221E1F"/>
          <w:sz w:val="23"/>
          <w:szCs w:val="23"/>
        </w:rPr>
        <w:t xml:space="preserve">passenger </w:t>
      </w:r>
      <w:r w:rsidR="00A6451B">
        <w:rPr>
          <w:bCs/>
          <w:color w:val="221E1F"/>
          <w:sz w:val="23"/>
          <w:szCs w:val="23"/>
        </w:rPr>
        <w:t>side</w:t>
      </w:r>
      <w:r w:rsidR="00A6451B" w:rsidRPr="00A6451B">
        <w:rPr>
          <w:bCs/>
          <w:color w:val="221E1F"/>
          <w:sz w:val="23"/>
          <w:szCs w:val="23"/>
        </w:rPr>
        <w:t xml:space="preserve"> inner shield </w:t>
      </w:r>
      <w:r w:rsidR="00A6451B" w:rsidRPr="00A6451B">
        <w:rPr>
          <w:color w:val="221E1F"/>
          <w:sz w:val="23"/>
          <w:szCs w:val="23"/>
        </w:rPr>
        <w:t xml:space="preserve">and </w:t>
      </w:r>
      <w:r w:rsidR="00A6451B" w:rsidRPr="00A6451B">
        <w:rPr>
          <w:bCs/>
          <w:color w:val="221E1F"/>
          <w:sz w:val="23"/>
          <w:szCs w:val="23"/>
        </w:rPr>
        <w:t xml:space="preserve">passenger </w:t>
      </w:r>
      <w:r w:rsidR="00A6451B">
        <w:rPr>
          <w:bCs/>
          <w:color w:val="221E1F"/>
          <w:sz w:val="23"/>
          <w:szCs w:val="23"/>
        </w:rPr>
        <w:t xml:space="preserve">side </w:t>
      </w:r>
      <w:r w:rsidR="00A6451B" w:rsidRPr="00A6451B">
        <w:rPr>
          <w:bCs/>
          <w:color w:val="221E1F"/>
          <w:sz w:val="23"/>
          <w:szCs w:val="23"/>
        </w:rPr>
        <w:t>outer bushing</w:t>
      </w:r>
      <w:r w:rsidR="00A6451B">
        <w:rPr>
          <w:b/>
          <w:bCs/>
          <w:color w:val="221E1F"/>
          <w:sz w:val="23"/>
          <w:szCs w:val="23"/>
        </w:rPr>
        <w:t xml:space="preserve"> </w:t>
      </w:r>
      <w:r w:rsidR="00A6451B">
        <w:rPr>
          <w:color w:val="221E1F"/>
          <w:sz w:val="23"/>
          <w:szCs w:val="23"/>
        </w:rPr>
        <w:t>into the fitted adapter space (Fig. 4-4).  The textured sides should be visible on the outside.</w:t>
      </w:r>
    </w:p>
    <w:p w:rsidR="00AC00DF" w:rsidRDefault="00AC00DF" w:rsidP="00AC00DF">
      <w:pPr>
        <w:spacing w:after="120" w:line="300" w:lineRule="auto"/>
      </w:pPr>
      <w:r>
        <w:br w:type="page"/>
      </w:r>
    </w:p>
    <w:p w:rsidR="00AC00DF" w:rsidRPr="00A6451B" w:rsidRDefault="00AC00DF" w:rsidP="00AC00DF">
      <w:pPr>
        <w:pStyle w:val="ProcLevel2"/>
        <w:numPr>
          <w:ilvl w:val="0"/>
          <w:numId w:val="0"/>
        </w:numPr>
        <w:ind w:left="360"/>
      </w:pPr>
    </w:p>
    <w:p w:rsidR="00A6451B" w:rsidRPr="00A6451B" w:rsidRDefault="00AC00DF" w:rsidP="00AC00DF">
      <w:pPr>
        <w:pStyle w:val="ProcLevel2"/>
      </w:pPr>
      <w:r>
        <w:rPr>
          <w:noProof/>
          <w:color w:val="221E1F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27360" behindDoc="0" locked="1" layoutInCell="1" allowOverlap="1" wp14:anchorId="7F8C1EC7" wp14:editId="3D85AC48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773936"/>
                <wp:effectExtent l="19050" t="19050" r="19050" b="1714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73936"/>
                          <a:chOff x="4487" y="1660"/>
                          <a:chExt cx="2967486" cy="1768646"/>
                        </a:xfrm>
                      </wpg:grpSpPr>
                      <pic:pic xmlns:pic="http://schemas.openxmlformats.org/drawingml/2006/picture">
                        <pic:nvPicPr>
                          <pic:cNvPr id="212" name="Picture 2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7" y="1660"/>
                            <a:ext cx="2967486" cy="17686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1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755" y="1576632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C00DF" w:rsidRDefault="00AC00DF" w:rsidP="00AC00DF">
                              <w:pPr>
                                <w:pStyle w:val="Fig"/>
                                <w:jc w:val="center"/>
                              </w:pPr>
                              <w:r>
                                <w:t>Fig. 4-5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C1EC7" id="Group 211" o:spid="_x0000_s1229" style="position:absolute;left:0;text-align:left;margin-left:-255.75pt;margin-top:0;width:234pt;height:139.7pt;z-index:251727360;mso-width-relative:margin;mso-height-relative:margin" coordorigin="44,16" coordsize="29674,176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CeAAAAAFJnaHRsb25nAAABC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M4QklNBAwAAAAAHqYAAAABAAAAoAAAAF8AAAHgAACyIAAAHoo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F8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">
                <v:shape id="Picture 212" o:spid="_x0000_s1230" type="#_x0000_t75" style="position:absolute;left:44;top:16;width:29675;height:176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80MPFAAAA3AAAAA8AAABkcnMvZG93bnJldi54bWxEj0trwzAQhO+B/gexhV5CI8mQB26UkAeF&#10;HJJDnPa+WFvb1FoZS0ncf18FCj0OM/MNs1wPrhU36kPj2YCeKBDEpbcNVwY+Lu+vCxAhIltsPZOB&#10;HwqwXj2Nlphbf+cz3YpYiQThkKOBOsYulzKUNTkME98RJ+/L9w5jkn0lbY/3BHetzJSaSYcNp4Ua&#10;O9rVVH4XV2cAx7rQnyEcF4fjdK72+rRVV2vMy/OweQMRaYj/4b/2wRrIdAaPM+k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PNDDxQAAANwAAAAPAAAAAAAAAAAAAAAA&#10;AJ8CAABkcnMvZG93bnJldi54bWxQSwUGAAAAAAQABAD3AAAAkQMAAAAA&#10;" stroked="t">
                  <v:imagedata r:id="rId74" o:title=""/>
                  <v:path arrowok="t"/>
                </v:shape>
                <v:shape id="Text Box 99" o:spid="_x0000_s1231" type="#_x0000_t202" style="position:absolute;left:157;top:15766;width:5486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yTi8QA&#10;AADcAAAADwAAAGRycy9kb3ducmV2LnhtbESP3YrCMBSE74V9h3AW9k5TXVHpGkXEFb3wwp8HODan&#10;adnmpDRZrT69EQQvh5n5hpnOW1uJCzW+dKyg30tAEGdOl2wUnI6/3QkIH5A1Vo5JwY08zGcfnSmm&#10;2l15T5dDMCJC2KeooAihTqX0WUEWfc/VxNHLXWMxRNkYqRu8Rrit5CBJRtJiyXGhwJqWBWV/h3+r&#10;YHnP0STnerceZd9mG2i8KvOxUl+f7eIHRKA2vMOv9kYrGPS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k4vEAAAA3AAAAA8AAAAAAAAAAAAAAAAAmAIAAGRycy9k&#10;b3ducmV2LnhtbFBLBQYAAAAABAAEAPUAAACJAwAAAAA=&#10;" stroked="f">
                  <v:textbox inset="0,0,0,0">
                    <w:txbxContent>
                      <w:p w:rsidR="00AC00DF" w:rsidRDefault="00AC00DF" w:rsidP="00AC00DF">
                        <w:pPr>
                          <w:pStyle w:val="Fig"/>
                          <w:jc w:val="center"/>
                        </w:pPr>
                        <w:r>
                          <w:t>Fig. 4-5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6451B">
        <w:rPr>
          <w:color w:val="221E1F"/>
          <w:sz w:val="23"/>
          <w:szCs w:val="23"/>
        </w:rPr>
        <w:t xml:space="preserve">Affix </w:t>
      </w:r>
      <w:r w:rsidR="00A6451B" w:rsidRPr="00A6451B">
        <w:rPr>
          <w:bCs/>
          <w:color w:val="221E1F"/>
          <w:sz w:val="23"/>
          <w:szCs w:val="23"/>
        </w:rPr>
        <w:t>removable tape</w:t>
      </w:r>
      <w:r w:rsidR="00A6451B">
        <w:rPr>
          <w:b/>
          <w:bCs/>
          <w:color w:val="221E1F"/>
          <w:sz w:val="23"/>
          <w:szCs w:val="23"/>
        </w:rPr>
        <w:t xml:space="preserve"> </w:t>
      </w:r>
      <w:r w:rsidR="00A6451B">
        <w:rPr>
          <w:color w:val="221E1F"/>
          <w:sz w:val="23"/>
          <w:szCs w:val="23"/>
        </w:rPr>
        <w:t>to both the passenger</w:t>
      </w:r>
      <w:r w:rsidR="00A6451B" w:rsidRPr="00A6451B">
        <w:rPr>
          <w:bCs/>
          <w:color w:val="221E1F"/>
          <w:sz w:val="23"/>
          <w:szCs w:val="23"/>
        </w:rPr>
        <w:t xml:space="preserve"> </w:t>
      </w:r>
      <w:r w:rsidR="00A6451B">
        <w:rPr>
          <w:bCs/>
          <w:color w:val="221E1F"/>
          <w:sz w:val="23"/>
          <w:szCs w:val="23"/>
        </w:rPr>
        <w:t>side</w:t>
      </w:r>
      <w:r w:rsidR="00A6451B">
        <w:rPr>
          <w:color w:val="221E1F"/>
          <w:sz w:val="23"/>
          <w:szCs w:val="23"/>
        </w:rPr>
        <w:t xml:space="preserve"> and driver </w:t>
      </w:r>
      <w:r w:rsidR="00A6451B">
        <w:rPr>
          <w:bCs/>
          <w:color w:val="221E1F"/>
          <w:sz w:val="23"/>
          <w:szCs w:val="23"/>
        </w:rPr>
        <w:t xml:space="preserve">side </w:t>
      </w:r>
      <w:r w:rsidR="00A6451B">
        <w:rPr>
          <w:color w:val="221E1F"/>
          <w:sz w:val="23"/>
          <w:szCs w:val="23"/>
        </w:rPr>
        <w:t>shields (Fig. 4-5).</w:t>
      </w:r>
    </w:p>
    <w:p w:rsidR="00A6451B" w:rsidRDefault="00A6451B" w:rsidP="00A6451B">
      <w:pPr>
        <w:pStyle w:val="ProcLevel2"/>
        <w:numPr>
          <w:ilvl w:val="0"/>
          <w:numId w:val="0"/>
        </w:numPr>
        <w:ind w:left="360"/>
      </w:pPr>
    </w:p>
    <w:p w:rsidR="00AC00DF" w:rsidRDefault="00AC00DF" w:rsidP="00A6451B">
      <w:pPr>
        <w:pStyle w:val="ProcLevel2"/>
        <w:numPr>
          <w:ilvl w:val="0"/>
          <w:numId w:val="0"/>
        </w:numPr>
        <w:ind w:left="360"/>
      </w:pPr>
    </w:p>
    <w:p w:rsidR="00AC00DF" w:rsidRDefault="00AC00DF" w:rsidP="00A6451B">
      <w:pPr>
        <w:pStyle w:val="ProcLevel2"/>
        <w:numPr>
          <w:ilvl w:val="0"/>
          <w:numId w:val="0"/>
        </w:numPr>
        <w:ind w:left="360"/>
      </w:pPr>
    </w:p>
    <w:p w:rsidR="00AC00DF" w:rsidRDefault="00AC00DF" w:rsidP="00A6451B">
      <w:pPr>
        <w:pStyle w:val="ProcLevel2"/>
        <w:numPr>
          <w:ilvl w:val="0"/>
          <w:numId w:val="0"/>
        </w:numPr>
        <w:ind w:left="360"/>
      </w:pPr>
    </w:p>
    <w:p w:rsidR="00AC00DF" w:rsidRDefault="00AC00DF" w:rsidP="00A6451B">
      <w:pPr>
        <w:pStyle w:val="ProcLevel2"/>
        <w:numPr>
          <w:ilvl w:val="0"/>
          <w:numId w:val="0"/>
        </w:numPr>
        <w:ind w:left="360"/>
      </w:pPr>
    </w:p>
    <w:p w:rsidR="00A6451B" w:rsidRDefault="00A6451B" w:rsidP="00A6451B">
      <w:pPr>
        <w:pStyle w:val="Heading5"/>
      </w:pPr>
      <w:r>
        <w:t>Install the Armrest.</w:t>
      </w:r>
    </w:p>
    <w:p w:rsidR="00A6451B" w:rsidRDefault="00AC00DF" w:rsidP="00C468A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408" behindDoc="0" locked="1" layoutInCell="1" allowOverlap="1" wp14:anchorId="36DF1349" wp14:editId="26F3B4BB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0530" cy="1828800"/>
                <wp:effectExtent l="19050" t="19050" r="20320" b="1905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530" cy="1828800"/>
                          <a:chOff x="3019" y="0"/>
                          <a:chExt cx="2965761" cy="1826260"/>
                        </a:xfrm>
                      </wpg:grpSpPr>
                      <wpg:grpSp>
                        <wpg:cNvPr id="217" name="Group 217"/>
                        <wpg:cNvGrpSpPr/>
                        <wpg:grpSpPr>
                          <a:xfrm>
                            <a:off x="3019" y="0"/>
                            <a:ext cx="2965761" cy="1826260"/>
                            <a:chOff x="3623" y="1191"/>
                            <a:chExt cx="2964553" cy="1826418"/>
                          </a:xfrm>
                        </wpg:grpSpPr>
                        <wpg:grpSp>
                          <wpg:cNvPr id="256" name="Group 256"/>
                          <wpg:cNvGrpSpPr/>
                          <wpg:grpSpPr>
                            <a:xfrm>
                              <a:off x="3623" y="1191"/>
                              <a:ext cx="2964553" cy="1826418"/>
                              <a:chOff x="3623" y="1191"/>
                              <a:chExt cx="2964553" cy="1826418"/>
                            </a:xfrm>
                          </wpg:grpSpPr>
                          <pic:pic xmlns:pic="http://schemas.openxmlformats.org/drawingml/2006/picture">
                            <pic:nvPicPr>
                              <pic:cNvPr id="257" name="Picture 2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23" y="1191"/>
                                <a:ext cx="2964553" cy="182641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pic:spPr>
                          </pic:pic>
                          <wps:wsp>
                            <wps:cNvPr id="258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1742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AC00DF" w:rsidRDefault="00AC00DF" w:rsidP="00AC00DF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5-1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59" name="Straight Arrow Connector 259"/>
                          <wps:cNvCnPr/>
                          <wps:spPr>
                            <a:xfrm flipV="1">
                              <a:off x="852240" y="481414"/>
                              <a:ext cx="0" cy="425114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headEnd type="triangl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62" name="Straight Arrow Connector 262"/>
                        <wps:cNvCnPr/>
                        <wps:spPr>
                          <a:xfrm flipV="1">
                            <a:off x="1009675" y="653360"/>
                            <a:ext cx="0" cy="23615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DF1349" id="Group 215" o:spid="_x0000_s1232" style="position:absolute;left:0;text-align:left;margin-left:-255.75pt;margin-top:-.25pt;width:233.9pt;height:2in;z-index:251729408;mso-width-relative:margin;mso-height-relative:margin" coordorigin="30" coordsize="29657,182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GM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vQAAAABS&#10;Z2h0bG9uZwAAATM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B+bAAAAAQAAAKAAAABjAAAB4AAAuaAAAB9/ABg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j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">
                <v:group id="Group 217" o:spid="_x0000_s1233" style="position:absolute;left:30;width:29657;height:18262" coordorigin="36,11" coordsize="29645,18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group id="Group 256" o:spid="_x0000_s1234" style="position:absolute;left:36;top:11;width:29645;height:18265" coordorigin="36,11" coordsize="29645,18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<v:shape id="Picture 257" o:spid="_x0000_s1235" type="#_x0000_t75" style="position:absolute;left:36;top:11;width:29645;height:18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ijnBAAAA3AAAAA8AAABkcnMvZG93bnJldi54bWxEj92KwjAUhO8XfIdwBO/WRNG1VqOI6GIv&#10;/XmAQ3Nsi81JaaLWt98Iwl4OM/MNs1x3thYPan3lWMNoqEAQ585UXGi4nPffCQgfkA3WjknDizys&#10;V72vJabGPflIj1MoRISwT1FDGUKTSunzkiz6oWuIo3d1rcUQZVtI0+Izwm0tx0r9SIsVx4USG9qW&#10;lN9Od6thclVZogxlfpdMmrOUmfmdZ1oP+t1mASJQF/7Dn/bBaBhPZ/A+E4+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TijnBAAAA3AAAAA8AAAAAAAAAAAAAAAAAnwIA&#10;AGRycy9kb3ducmV2LnhtbFBLBQYAAAAABAAEAPcAAACNAwAAAAA=&#10;" stroked="t">
                      <v:imagedata r:id="rId76" o:title=""/>
                      <v:path arrowok="t"/>
                    </v:shape>
                    <v:shape id="Text Box 99" o:spid="_x0000_s1236" type="#_x0000_t202" style="position:absolute;left:78;top:16317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gTsEA&#10;AADcAAAADwAAAGRycy9kb3ducmV2LnhtbERPy4rCMBTdC/5DuII7TVXGSjWKiMrMYhY+PuDa3KbF&#10;5qY0Uet8/WQxMMvDea82na3Fk1pfOVYwGScgiHOnKzYKrpfDaAHCB2SNtWNS8CYPm3W/t8JMuxef&#10;6HkORsQQ9hkqKENoMil9XpJFP3YNceQK11oMEbZG6hZfMdzWcpokc2mx4thQYkO7kvL7+WEV7H4K&#10;NMmt+T7O85n5CpTuqyJVajjotksQgbrwL/5zf2oF04+4Np6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bIE7BAAAA3AAAAA8AAAAAAAAAAAAAAAAAmAIAAGRycy9kb3du&#10;cmV2LnhtbFBLBQYAAAAABAAEAPUAAACGAwAAAAA=&#10;" stroked="f">
                      <v:textbox inset="0,0,0,0">
                        <w:txbxContent>
                          <w:p w:rsidR="00AC00DF" w:rsidRDefault="00AC00DF" w:rsidP="00AC00DF">
                            <w:pPr>
                              <w:pStyle w:val="Fig"/>
                              <w:jc w:val="center"/>
                            </w:pPr>
                            <w:r>
                              <w:t>Fig. 5-1</w:t>
                            </w:r>
                          </w:p>
                        </w:txbxContent>
                      </v:textbox>
                    </v:shape>
                  </v:group>
                  <v:shape id="Straight Arrow Connector 259" o:spid="_x0000_s1237" type="#_x0000_t32" style="position:absolute;left:8522;top:4814;width:0;height:42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OzSsEAAADcAAAADwAAAGRycy9kb3ducmV2LnhtbESPzarCMBSE9xd8h3AEd9dU0UutRpGq&#10;4Nbf9aE5tsXmpDRRq09vBOEuh5n5hpktWlOJOzWutKxg0I9AEGdWl5wrOB42vzEI55E1VpZJwZMc&#10;LOadnxkm2j54R/e9z0WAsEtQQeF9nUjpsoIMur6tiYN3sY1BH2STS93gI8BNJYdR9CcNlhwWCqwp&#10;LSi77m9GQR3FLl2naE9mdHzdVs/z67o1SvW67XIKwlPr/8Pf9lYrGI4n8DkTjoC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M7NKwQAAANwAAAAPAAAAAAAAAAAAAAAA&#10;AKECAABkcnMvZG93bnJldi54bWxQSwUGAAAAAAQABAD5AAAAjwMAAAAA&#10;" strokecolor="black [3213]" strokeweight="3pt">
                    <v:stroke startarrow="block"/>
                  </v:shape>
                </v:group>
                <v:shape id="Straight Arrow Connector 262" o:spid="_x0000_s1238" type="#_x0000_t32" style="position:absolute;left:10096;top:6533;width:0;height:23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vrhr4AAADcAAAADwAAAGRycy9kb3ducmV2LnhtbESPzQrCMBCE74LvEFbwpqlFRKpRpCp4&#10;9fe8NGtbbDaliVp9eiMIHoeZ+YaZL1tTiQc1rrSsYDSMQBBnVpecKzgdt4MpCOeRNVaWScGLHCwX&#10;3c4cE22fvKfHweciQNglqKDwvk6kdFlBBt3Q1sTBu9rGoA+yyaVu8BngppJxFE2kwZLDQoE1pQVl&#10;t8PdKKijqUs3KdqzGZ/e9/Xr8r7tjFL9XruagfDU+n/4195pBfEkhu+ZcATk4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++uGvgAAANwAAAAPAAAAAAAAAAAAAAAAAKEC&#10;AABkcnMvZG93bnJldi54bWxQSwUGAAAAAAQABAD5AAAAjAMAAAAA&#10;" strokecolor="black [3213]" strokeweight="3pt">
                  <v:stroke startarrow="block"/>
                </v:shape>
                <w10:anchorlock/>
              </v:group>
            </w:pict>
          </mc:Fallback>
        </mc:AlternateContent>
      </w:r>
      <w:r w:rsidR="006D131A">
        <w:rPr>
          <w:color w:val="221E1F"/>
          <w:sz w:val="23"/>
          <w:szCs w:val="23"/>
        </w:rPr>
        <w:t xml:space="preserve">Insert the </w:t>
      </w:r>
      <w:r w:rsidR="006D131A" w:rsidRPr="006D131A">
        <w:rPr>
          <w:bCs/>
          <w:color w:val="221E1F"/>
          <w:sz w:val="23"/>
          <w:szCs w:val="23"/>
        </w:rPr>
        <w:t xml:space="preserve">armrest </w:t>
      </w:r>
      <w:r w:rsidR="006D131A" w:rsidRPr="006D131A">
        <w:rPr>
          <w:color w:val="221E1F"/>
          <w:sz w:val="23"/>
          <w:szCs w:val="23"/>
        </w:rPr>
        <w:t xml:space="preserve">into </w:t>
      </w:r>
      <w:r w:rsidR="006D131A">
        <w:rPr>
          <w:color w:val="221E1F"/>
          <w:sz w:val="23"/>
          <w:szCs w:val="23"/>
        </w:rPr>
        <w:t xml:space="preserve">the </w:t>
      </w:r>
      <w:r w:rsidR="006D131A" w:rsidRPr="006D131A">
        <w:rPr>
          <w:color w:val="221E1F"/>
          <w:sz w:val="23"/>
          <w:szCs w:val="23"/>
        </w:rPr>
        <w:t>adapter</w:t>
      </w:r>
      <w:r w:rsidR="006D131A">
        <w:rPr>
          <w:color w:val="221E1F"/>
          <w:sz w:val="23"/>
          <w:szCs w:val="23"/>
        </w:rPr>
        <w:t xml:space="preserve"> (Fig. 5-1).  P</w:t>
      </w:r>
      <w:r w:rsidR="006D131A" w:rsidRPr="006D131A">
        <w:rPr>
          <w:color w:val="221E1F"/>
          <w:sz w:val="23"/>
          <w:szCs w:val="23"/>
        </w:rPr>
        <w:t xml:space="preserve">osition </w:t>
      </w:r>
      <w:r w:rsidR="006D131A">
        <w:rPr>
          <w:color w:val="221E1F"/>
          <w:sz w:val="23"/>
          <w:szCs w:val="23"/>
        </w:rPr>
        <w:t xml:space="preserve">it </w:t>
      </w:r>
      <w:r w:rsidR="006D131A" w:rsidRPr="006D131A">
        <w:rPr>
          <w:color w:val="221E1F"/>
          <w:sz w:val="23"/>
          <w:szCs w:val="23"/>
        </w:rPr>
        <w:t xml:space="preserve">so </w:t>
      </w:r>
      <w:r w:rsidR="006D131A">
        <w:rPr>
          <w:color w:val="221E1F"/>
          <w:sz w:val="23"/>
          <w:szCs w:val="23"/>
        </w:rPr>
        <w:t xml:space="preserve">the </w:t>
      </w:r>
      <w:r w:rsidR="006D131A" w:rsidRPr="006D131A">
        <w:rPr>
          <w:color w:val="221E1F"/>
          <w:sz w:val="23"/>
          <w:szCs w:val="23"/>
        </w:rPr>
        <w:t xml:space="preserve">holes are aligned for </w:t>
      </w:r>
      <w:r w:rsidR="006D131A">
        <w:rPr>
          <w:color w:val="221E1F"/>
          <w:sz w:val="23"/>
          <w:szCs w:val="23"/>
        </w:rPr>
        <w:t xml:space="preserve">the </w:t>
      </w:r>
      <w:r w:rsidR="006D131A" w:rsidRPr="006D131A">
        <w:rPr>
          <w:bCs/>
          <w:color w:val="221E1F"/>
          <w:sz w:val="23"/>
          <w:szCs w:val="23"/>
        </w:rPr>
        <w:t>carriage bolt</w:t>
      </w:r>
      <w:r w:rsidR="00A6451B">
        <w:t>.</w:t>
      </w:r>
    </w:p>
    <w:p w:rsidR="00C468AB" w:rsidRDefault="00C468AB" w:rsidP="00C468AB">
      <w:pPr>
        <w:pStyle w:val="ProcLevel2"/>
        <w:numPr>
          <w:ilvl w:val="0"/>
          <w:numId w:val="0"/>
        </w:numPr>
        <w:ind w:left="360"/>
      </w:pPr>
    </w:p>
    <w:p w:rsidR="00C468AB" w:rsidRDefault="00C468AB" w:rsidP="00C468AB">
      <w:pPr>
        <w:pStyle w:val="ProcLevel2"/>
        <w:numPr>
          <w:ilvl w:val="0"/>
          <w:numId w:val="0"/>
        </w:numPr>
        <w:ind w:left="360"/>
      </w:pPr>
    </w:p>
    <w:p w:rsidR="00C468AB" w:rsidRDefault="00C468AB" w:rsidP="00C468AB">
      <w:pPr>
        <w:pStyle w:val="ProcLevel2"/>
        <w:numPr>
          <w:ilvl w:val="0"/>
          <w:numId w:val="0"/>
        </w:numPr>
        <w:ind w:left="360"/>
      </w:pPr>
    </w:p>
    <w:p w:rsidR="00C468AB" w:rsidRDefault="00C468AB" w:rsidP="00C468AB">
      <w:pPr>
        <w:pStyle w:val="ProcLevel2"/>
        <w:numPr>
          <w:ilvl w:val="0"/>
          <w:numId w:val="0"/>
        </w:numPr>
        <w:ind w:left="360"/>
      </w:pPr>
    </w:p>
    <w:p w:rsidR="006D131A" w:rsidRPr="006D131A" w:rsidRDefault="00C468AB" w:rsidP="00C468A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456" behindDoc="0" locked="1" layoutInCell="1" allowOverlap="1" wp14:anchorId="34B75CB2" wp14:editId="796BE084">
                <wp:simplePos x="0" y="0"/>
                <wp:positionH relativeFrom="column">
                  <wp:posOffset>-3248025</wp:posOffset>
                </wp:positionH>
                <wp:positionV relativeFrom="paragraph">
                  <wp:posOffset>-5715</wp:posOffset>
                </wp:positionV>
                <wp:extent cx="2966720" cy="1828800"/>
                <wp:effectExtent l="19050" t="19050" r="24130" b="1905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720" cy="1828800"/>
                          <a:chOff x="2937" y="0"/>
                          <a:chExt cx="2965926" cy="1828800"/>
                        </a:xfrm>
                      </wpg:grpSpPr>
                      <wpg:grpSp>
                        <wpg:cNvPr id="264" name="Group 264"/>
                        <wpg:cNvGrpSpPr/>
                        <wpg:grpSpPr>
                          <a:xfrm>
                            <a:off x="2937" y="0"/>
                            <a:ext cx="2965926" cy="1828800"/>
                            <a:chOff x="2937" y="0"/>
                            <a:chExt cx="2965926" cy="1828800"/>
                          </a:xfrm>
                        </wpg:grpSpPr>
                        <pic:pic xmlns:pic="http://schemas.openxmlformats.org/drawingml/2006/picture">
                          <pic:nvPicPr>
                            <pic:cNvPr id="265" name="Picture 2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37" y="0"/>
                              <a:ext cx="2965926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26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C468AB" w:rsidRDefault="00C468AB" w:rsidP="00C468AB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5-2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67" name="Straight Arrow Connector 267"/>
                        <wps:cNvCnPr/>
                        <wps:spPr>
                          <a:xfrm flipV="1">
                            <a:off x="917092" y="543910"/>
                            <a:ext cx="565636" cy="11379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" name="Straight Arrow Connector 268"/>
                        <wps:cNvCnPr/>
                        <wps:spPr>
                          <a:xfrm flipV="1">
                            <a:off x="1137750" y="778446"/>
                            <a:ext cx="543765" cy="10933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B75CB2" id="Group 263" o:spid="_x0000_s1239" style="position:absolute;left:0;text-align:left;margin-left:-255.75pt;margin-top:-.45pt;width:233.6pt;height:2in;z-index:251731456;mso-width-relative:margin" coordorigin="29" coordsize="29659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GM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DEAAAAAFJnaHRsb25nAAABP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M4QklNBAwAAAAAG2gAAAABAAAAoAAAAGMA&#10;AAHgAAC5oAAAG0wAG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GM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">
                <v:group id="Group 264" o:spid="_x0000_s1240" style="position:absolute;left:29;width:29659;height:18288" coordorigin="29" coordsize="29659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Picture 265" o:spid="_x0000_s1241" type="#_x0000_t75" style="position:absolute;left:29;width:29659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tuWzFAAAA3AAAAA8AAABkcnMvZG93bnJldi54bWxEj1trwkAUhN8L/oflFPpSdGNqxKZZRaQt&#10;vtYLvh6yJ5eaPRuy25j217uC0MdhZr5hstVgGtFT52rLCqaTCARxbnXNpYLD/mO8AOE8ssbGMin4&#10;JQer5eghw1TbC39Rv/OlCBB2KSqovG9TKV1ekUE3sS1x8ArbGfRBdqXUHV4C3DQyjqK5NFhzWKiw&#10;pU1F+Xn3YxTgZ3x2yevx9Ny/F7OZ/vPxy7dW6ulxWL+B8DT4//C9vdUK4nkCtzPh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7blsxQAAANwAAAAPAAAAAAAAAAAAAAAA&#10;AJ8CAABkcnMvZG93bnJldi54bWxQSwUGAAAAAAQABAD3AAAAkQMAAAAA&#10;" stroked="t">
                    <v:imagedata r:id="rId78" o:title=""/>
                    <v:path arrowok="t"/>
                  </v:shape>
                  <v:shape id="Text Box 99" o:spid="_x0000_s1242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bGsUA&#10;AADcAAAADwAAAGRycy9kb3ducmV2LnhtbESPwWrDMBBE74X8g9hAbo1cB+ziRgklJCE99NA0H7Cx&#10;1rKptTKWYjv9+qpQ6HGYmTfMejvZVgzU+8axgqdlAoK4dLpho+DyeXh8BuEDssbWMSm4k4ftZvaw&#10;xkK7kT9oOAcjIoR9gQrqELpCSl/WZNEvXUccvcr1FkOUvZG6xzHCbSvTJMmkxYbjQo0d7Woqv843&#10;q2D3XaFJrt37MStX5i1Qvm+qXKnFfHp9ARFoCv/hv/ZJK0izD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NsaxQAAANwAAAAPAAAAAAAAAAAAAAAAAJgCAABkcnMv&#10;ZG93bnJldi54bWxQSwUGAAAAAAQABAD1AAAAigMAAAAA&#10;" stroked="f">
                    <v:textbox inset="0,0,0,0">
                      <w:txbxContent>
                        <w:p w:rsidR="00C468AB" w:rsidRDefault="00C468AB" w:rsidP="00C468AB">
                          <w:pPr>
                            <w:pStyle w:val="Fig"/>
                            <w:jc w:val="center"/>
                          </w:pPr>
                          <w:r>
                            <w:t>Fig. 5-2</w:t>
                          </w:r>
                        </w:p>
                      </w:txbxContent>
                    </v:textbox>
                  </v:shape>
                </v:group>
                <v:shape id="Straight Arrow Connector 267" o:spid="_x0000_s1243" type="#_x0000_t32" style="position:absolute;left:9170;top:5439;width:5657;height:11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N3sIAAADcAAAADwAAAGRycy9kb3ducmV2LnhtbESPwYrCQBBE78L+w9ALexGd6EGX6Cii&#10;CHsSzO4HtJk2iWZ6QqbV5O8dQdhjUVWvqOW6c7W6UxsqzwYm4wQUce5txYWBv9/96BtUEGSLtWcy&#10;0FOA9epjsMTU+gcf6Z5JoSKEQ4oGSpEm1TrkJTkMY98QR+/sW4cSZVto2+Ijwl2tp0ky0w4rjgsl&#10;NrQtKb9mN2fgtjuxDPuLHLjnbNtvhpTvDsZ8fXabBSihTv7D7/aPNTCdzeF1Jh4Bv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ZN3sIAAADcAAAADwAAAAAAAAAAAAAA&#10;AAChAgAAZHJzL2Rvd25yZXYueG1sUEsFBgAAAAAEAAQA+QAAAJADAAAAAA==&#10;" strokecolor="black [3213]" strokeweight="3pt">
                  <v:stroke endarrow="block"/>
                </v:shape>
                <v:shape id="Straight Arrow Connector 268" o:spid="_x0000_s1244" type="#_x0000_t32" style="position:absolute;left:11377;top:7784;width:5438;height:10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ZrMAAAADcAAAADwAAAGRycy9kb3ducmV2LnhtbERPzWrCQBC+F3yHZQQvoW7MIZTUVUQR&#10;PAVM+wDT7DRJm50N2VGTt3cPhR4/vv/tfnK9utMYOs8GNusUFHHtbceNgc+P8+sbqCDIFnvPZGCm&#10;APvd4mWLhfUPvtK9kkbFEA4FGmhFhkLrULfkMKz9QBy5bz86lAjHRtsRHzHc9TpL01w77Dg2tDjQ&#10;saX6t7o5A7fTF0sy/0jJM1fH+ZBQfSqNWS2nwzsooUn+xX/uizWQ5XFtPBOPgN4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p2azAAAAA3AAAAA8AAAAAAAAAAAAAAAAA&#10;oQIAAGRycy9kb3ducmV2LnhtbFBLBQYAAAAABAAEAPkAAACOAwAAAAA=&#10;" strokecolor="black [3213]" strokeweight="3pt">
                  <v:stroke endarrow="block"/>
                </v:shape>
                <w10:anchorlock/>
              </v:group>
            </w:pict>
          </mc:Fallback>
        </mc:AlternateContent>
      </w:r>
      <w:r w:rsidR="006D131A">
        <w:rPr>
          <w:color w:val="221E1F"/>
          <w:sz w:val="23"/>
          <w:szCs w:val="23"/>
        </w:rPr>
        <w:t xml:space="preserve">Insert the </w:t>
      </w:r>
      <w:r w:rsidR="006D131A" w:rsidRPr="006D131A">
        <w:rPr>
          <w:bCs/>
          <w:color w:val="221E1F"/>
          <w:sz w:val="23"/>
          <w:szCs w:val="23"/>
        </w:rPr>
        <w:t>carriage</w:t>
      </w:r>
      <w:r w:rsidR="006D131A">
        <w:rPr>
          <w:b/>
          <w:bCs/>
          <w:color w:val="221E1F"/>
          <w:sz w:val="23"/>
          <w:szCs w:val="23"/>
        </w:rPr>
        <w:t xml:space="preserve"> </w:t>
      </w:r>
      <w:r w:rsidR="006D131A" w:rsidRPr="006D131A">
        <w:rPr>
          <w:bCs/>
          <w:color w:val="221E1F"/>
          <w:sz w:val="23"/>
          <w:szCs w:val="23"/>
        </w:rPr>
        <w:t xml:space="preserve">bolt </w:t>
      </w:r>
      <w:r w:rsidR="006D131A">
        <w:rPr>
          <w:color w:val="221E1F"/>
          <w:sz w:val="23"/>
          <w:szCs w:val="23"/>
        </w:rPr>
        <w:t>with the head of the bolt on the passenger side, through the shields, adapter, and armrest, until it reaches the other side (Fig. 5-2).</w:t>
      </w:r>
    </w:p>
    <w:p w:rsidR="006D131A" w:rsidRDefault="006D131A" w:rsidP="00C468AB">
      <w:pPr>
        <w:pStyle w:val="ProcLevel2"/>
        <w:numPr>
          <w:ilvl w:val="0"/>
          <w:numId w:val="0"/>
        </w:numPr>
        <w:ind w:left="360"/>
        <w:rPr>
          <w:bCs/>
          <w:color w:val="221E1F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2064" behindDoc="0" locked="1" layoutInCell="1" allowOverlap="1" wp14:anchorId="201DE98C" wp14:editId="369572BB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3" name="Picture 2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</w:t>
      </w:r>
      <w:r w:rsidRPr="006D131A">
        <w:rPr>
          <w:bCs/>
          <w:color w:val="221E1F"/>
          <w:sz w:val="23"/>
          <w:szCs w:val="23"/>
        </w:rPr>
        <w:t xml:space="preserve">Ensure that </w:t>
      </w:r>
      <w:r>
        <w:rPr>
          <w:bCs/>
          <w:color w:val="221E1F"/>
          <w:sz w:val="23"/>
          <w:szCs w:val="23"/>
        </w:rPr>
        <w:t xml:space="preserve">the </w:t>
      </w:r>
      <w:r w:rsidRPr="006D131A">
        <w:rPr>
          <w:bCs/>
          <w:color w:val="221E1F"/>
          <w:sz w:val="23"/>
          <w:szCs w:val="23"/>
        </w:rPr>
        <w:t xml:space="preserve">square neck locates into </w:t>
      </w:r>
      <w:r>
        <w:rPr>
          <w:bCs/>
          <w:color w:val="221E1F"/>
          <w:sz w:val="23"/>
          <w:szCs w:val="23"/>
        </w:rPr>
        <w:t>the square hole in the u</w:t>
      </w:r>
      <w:r w:rsidRPr="006D131A">
        <w:rPr>
          <w:bCs/>
          <w:color w:val="221E1F"/>
          <w:sz w:val="23"/>
          <w:szCs w:val="23"/>
        </w:rPr>
        <w:t xml:space="preserve">pper </w:t>
      </w:r>
      <w:r>
        <w:rPr>
          <w:bCs/>
          <w:color w:val="221E1F"/>
          <w:sz w:val="23"/>
          <w:szCs w:val="23"/>
        </w:rPr>
        <w:t>adapter on the pa</w:t>
      </w:r>
      <w:r w:rsidRPr="006D131A">
        <w:rPr>
          <w:bCs/>
          <w:color w:val="221E1F"/>
          <w:sz w:val="23"/>
          <w:szCs w:val="23"/>
        </w:rPr>
        <w:t>ssenger side.</w:t>
      </w:r>
    </w:p>
    <w:p w:rsidR="00C468AB" w:rsidRPr="006D131A" w:rsidRDefault="00C468AB" w:rsidP="00C468AB">
      <w:pPr>
        <w:pStyle w:val="ProcLevel2"/>
        <w:numPr>
          <w:ilvl w:val="0"/>
          <w:numId w:val="0"/>
        </w:numPr>
        <w:ind w:left="360"/>
      </w:pPr>
    </w:p>
    <w:p w:rsidR="006D131A" w:rsidRPr="006D131A" w:rsidRDefault="00C468AB" w:rsidP="00C468A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0" locked="1" layoutInCell="1" allowOverlap="1" wp14:anchorId="5064E205" wp14:editId="493FAA97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165"/>
                        </a:xfrm>
                      </wpg:grpSpPr>
                      <wpg:grpSp>
                        <wpg:cNvPr id="269" name="Group 269"/>
                        <wpg:cNvGrpSpPr/>
                        <wpg:grpSpPr>
                          <a:xfrm>
                            <a:off x="0" y="0"/>
                            <a:ext cx="2971800" cy="1828165"/>
                            <a:chOff x="0" y="4063"/>
                            <a:chExt cx="2975877" cy="1826293"/>
                          </a:xfrm>
                        </wpg:grpSpPr>
                        <wpg:grpSp>
                          <wpg:cNvPr id="270" name="Group 270"/>
                          <wpg:cNvGrpSpPr/>
                          <wpg:grpSpPr>
                            <a:xfrm>
                              <a:off x="0" y="4063"/>
                              <a:ext cx="2975877" cy="1826293"/>
                              <a:chOff x="2333" y="4063"/>
                              <a:chExt cx="2976292" cy="1826293"/>
                            </a:xfrm>
                          </wpg:grpSpPr>
                          <pic:pic xmlns:pic="http://schemas.openxmlformats.org/drawingml/2006/picture">
                            <pic:nvPicPr>
                              <pic:cNvPr id="271" name="Picture 271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7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33" y="4063"/>
                                <a:ext cx="2976292" cy="182629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pic:spPr>
                          </pic:pic>
                          <wps:wsp>
                            <wps:cNvPr id="272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9615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C468AB" w:rsidRDefault="00C468AB" w:rsidP="00C468AB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5-3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73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2172970" cy="254635"/>
                              <a:chOff x="3447" y="2077"/>
                              <a:chExt cx="3422" cy="401"/>
                            </a:xfrm>
                          </wpg:grpSpPr>
                          <wps:wsp>
                            <wps:cNvPr id="274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5" y="2077"/>
                                <a:ext cx="3024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468AB" w:rsidRDefault="00C468AB" w:rsidP="00C468AB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12mm socket &amp; torque wrench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5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76" name="Straight Arrow Connector 276"/>
                        <wps:cNvCnPr/>
                        <wps:spPr>
                          <a:xfrm flipV="1">
                            <a:off x="1379483" y="646386"/>
                            <a:ext cx="1126884" cy="40990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4E205" id="Group 277" o:spid="_x0000_s1245" style="position:absolute;left:0;text-align:left;margin-left:-255.7pt;margin-top:0;width:234pt;height:2in;z-index:251733504;mso-height-relative:margin" coordsize="29718,1828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Y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KgAAAAAUmdodGxvbmcAAAER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zhCSU0EDAAAAAAc9wAAAAEAAACgAAAAYgAAAeAA&#10;ALfAAAAc2w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Y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">
                <v:group id="Group 269" o:spid="_x0000_s1246" style="position:absolute;width:29718;height:18281" coordorigin=",40" coordsize="29758,18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group id="Group 270" o:spid="_x0000_s1247" style="position:absolute;top:40;width:29758;height:18263" coordorigin="23,40" coordsize="29762,18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<v:shape id="Picture 271" o:spid="_x0000_s1248" type="#_x0000_t75" style="position:absolute;left:23;top:40;width:29763;height:1826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18fGAAAA3AAAAA8AAABkcnMvZG93bnJldi54bWxEj09rwkAUxO+FfoflFbzVTRT8k7qKKEL1&#10;Vm2xvT2yr0lI9m3Y3Zrop+8WhB6HmfkNs1j1phEXcr6yrCAdJiCIc6srLhS8n3bPMxA+IGtsLJOC&#10;K3lYLR8fFphp2/EbXY6hEBHCPkMFZQhtJqXPSzLoh7Yljt63dQZDlK6Q2mEX4aaRoySZSIMVx4US&#10;W9qUlNfHH6PgM9Vjd90n80PzdZvyx7nedlwrNXjq1y8gAvXhP3xvv2oFo2kKf2fi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/Xx8YAAADcAAAADwAAAAAAAAAAAAAA&#10;AACfAgAAZHJzL2Rvd25yZXYueG1sUEsFBgAAAAAEAAQA9wAAAJIDAAAAAA==&#10;" stroked="t">
                      <v:imagedata r:id="rId80" o:title=""/>
                      <v:path arrowok="t"/>
                    </v:shape>
                    <v:shape id="Text Box 99" o:spid="_x0000_s1249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LxMQA&#10;AADcAAAADwAAAGRycy9kb3ducmV2LnhtbESPQWvCQBSE74X+h+UVequbpmAkukoRFT14MPYHvGZf&#10;NsHs25BdNfbXdwXB4zAz3zCzxWBbcaHeN44VfI4SEMSl0w0bBT/H9ccEhA/IGlvHpOBGHhbz15cZ&#10;5tpd+UCXIhgRIexzVFCH0OVS+rImi37kOuLoVa63GKLsjdQ9XiPctjJNkrG02HBcqLGjZU3lqThb&#10;Bcu/Ck3y2+034/LL7AJlq6bKlHp/G76nIAIN4Rl+tLdaQZqlcD8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S8TEAAAA3AAAAA8AAAAAAAAAAAAAAAAAmAIAAGRycy9k&#10;b3ducmV2LnhtbFBLBQYAAAAABAAEAPUAAACJAwAAAAA=&#10;" stroked="f">
                      <v:textbox inset="0,0,0,0">
                        <w:txbxContent>
                          <w:p w:rsidR="00C468AB" w:rsidRDefault="00C468AB" w:rsidP="00C468AB">
                            <w:pPr>
                              <w:pStyle w:val="Fig"/>
                              <w:jc w:val="center"/>
                            </w:pPr>
                            <w:r>
                              <w:t>Fig. 5-3</w:t>
                            </w:r>
                          </w:p>
                        </w:txbxContent>
                      </v:textbox>
                    </v:shape>
                  </v:group>
                  <v:group id="Group 109" o:spid="_x0000_s1250" style="position:absolute;left:152;top:76;width:21730;height:2546" coordorigin="3447,2077" coordsize="342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<v:rect id="Rectangle 110" o:spid="_x0000_s1251" style="position:absolute;left:3845;top:2077;width:302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H+XMUA&#10;AADcAAAADwAAAGRycy9kb3ducmV2LnhtbESPUUvDQBCE3wX/w7FC3+zFUK2kvRYJCKUIrYn2ecmt&#10;STS3F3LbNv57ryD0cZiZb5jlenSdOtEQWs8GHqYJKOLK25ZrAx/l6/0zqCDIFjvPZOCXAqxXtzdL&#10;zKw/8zudCqlVhHDI0EAj0mdah6ohh2Hqe+LoffnBoUQ51NoOeI5w1+k0SZ60w5bjQoM95Q1VP8XR&#10;Gdgd9uV2P8+3kqSV5J/8TY9vpTGTu/FlAUpolGv4v72xBtL5DC5n4hH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8f5cxQAAANwAAAAPAAAAAAAAAAAAAAAAAJgCAABkcnMv&#10;ZG93bnJldi54bWxQSwUGAAAAAAQABAD1AAAAigMAAAAA&#10;" stroked="f" strokeweight=".25pt">
                      <v:textbox style="mso-fit-shape-to-text:t" inset="0,0,0,0">
                        <w:txbxContent>
                          <w:p w:rsidR="00C468AB" w:rsidRDefault="00C468AB" w:rsidP="00C468A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12mm socket &amp; torque wrench</w:t>
                            </w:r>
                          </w:p>
                        </w:txbxContent>
                      </v:textbox>
                    </v:rect>
                    <v:shape id="Picture 111" o:spid="_x0000_s1252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Dg87EAAAA3AAAAA8AAABkcnMvZG93bnJldi54bWxEj91qwkAUhO8LfYflFLzTjdZoSV2lFAIi&#10;SPHv/jR7mqRmz4bdNca3dwtCL4eZ+YZZrHrTiI6cry0rGI8SEMSF1TWXCo6HfPgGwgdkjY1lUnAj&#10;D6vl89MCM22vvKNuH0oRIewzVFCF0GZS+qIig35kW+Lo/VhnMETpSqkdXiPcNHKSJDNpsOa4UGFL&#10;nxUV5/3FKOjO3/T6NU5Tl2+mv0UqT9tAuVKDl/7jHUSgPvyHH+21VjCZp/B3Jh4B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Dg87EAAAA3AAAAA8AAAAAAAAAAAAAAAAA&#10;nwIAAGRycy9kb3ducmV2LnhtbFBLBQYAAAAABAAEAPcAAACQAwAAAAA=&#10;">
                      <v:imagedata r:id="rId29" o:title="tool"/>
                    </v:shape>
                  </v:group>
                </v:group>
                <v:shape id="Straight Arrow Connector 276" o:spid="_x0000_s1253" type="#_x0000_t32" style="position:absolute;left:13794;top:6463;width:11269;height:40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l7WL8AAADcAAAADwAAAGRycy9kb3ducmV2LnhtbESPzQrCMBCE74LvEFbwpqkiKtUoUhW8&#10;+ntemrUtNpvSRK0+vREEj8PMfMPMl40pxYNqV1hWMOhHIIhTqwvOFJyO294UhPPIGkvLpOBFDpaL&#10;dmuOsbZP3tPj4DMRIOxiVJB7X8VSujQng65vK+LgXW1t0AdZZ1LX+AxwU8phFI2lwYLDQo4VJTml&#10;t8PdKKiiqUs2CdqzGZ3e9/Xr8r7tjFLdTrOagfDU+H/4195pBcPJGL5nwhGQi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hl7WL8AAADcAAAADwAAAAAAAAAAAAAAAACh&#10;AgAAZHJzL2Rvd25yZXYueG1sUEsFBgAAAAAEAAQA+QAAAI0DAAAAAA==&#10;" strokecolor="black [3213]" strokeweight="3pt">
                  <v:stroke startarrow="block"/>
                </v:shape>
                <w10:anchorlock/>
              </v:group>
            </w:pict>
          </mc:Fallback>
        </mc:AlternateContent>
      </w:r>
      <w:r w:rsidR="006D131A">
        <w:rPr>
          <w:color w:val="221E1F"/>
          <w:sz w:val="23"/>
          <w:szCs w:val="23"/>
        </w:rPr>
        <w:t xml:space="preserve">Use a </w:t>
      </w:r>
      <w:r w:rsidR="006D131A" w:rsidRPr="006D131A">
        <w:rPr>
          <w:bCs/>
          <w:color w:val="221E1F"/>
          <w:sz w:val="23"/>
          <w:szCs w:val="23"/>
        </w:rPr>
        <w:t xml:space="preserve">12mm socket </w:t>
      </w:r>
      <w:r w:rsidR="006D131A" w:rsidRPr="006D131A">
        <w:rPr>
          <w:color w:val="221E1F"/>
          <w:sz w:val="23"/>
          <w:szCs w:val="23"/>
        </w:rPr>
        <w:t xml:space="preserve">to tighten the </w:t>
      </w:r>
      <w:r w:rsidR="006D131A" w:rsidRPr="006D131A">
        <w:rPr>
          <w:bCs/>
          <w:color w:val="221E1F"/>
          <w:sz w:val="23"/>
          <w:szCs w:val="23"/>
        </w:rPr>
        <w:t>serrated-flange, hex locknut</w:t>
      </w:r>
      <w:r w:rsidR="006D131A">
        <w:rPr>
          <w:b/>
          <w:bCs/>
          <w:color w:val="221E1F"/>
          <w:sz w:val="23"/>
          <w:szCs w:val="23"/>
        </w:rPr>
        <w:t xml:space="preserve"> </w:t>
      </w:r>
      <w:r w:rsidR="006D131A">
        <w:rPr>
          <w:color w:val="221E1F"/>
          <w:sz w:val="23"/>
          <w:szCs w:val="23"/>
        </w:rPr>
        <w:t>onto the threaded side of the bolt (Fig. 5-3).</w:t>
      </w:r>
    </w:p>
    <w:p w:rsidR="006D131A" w:rsidRDefault="006D131A" w:rsidP="00C468AB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b/>
        </w:rPr>
        <w:t xml:space="preserve">Torque: </w:t>
      </w:r>
      <w:r w:rsidR="00EF3A31">
        <w:rPr>
          <w:b/>
        </w:rPr>
        <w:t>3</w:t>
      </w:r>
      <w:r>
        <w:rPr>
          <w:b/>
        </w:rPr>
        <w:t xml:space="preserve"> ft-lbs (</w:t>
      </w:r>
      <w:r w:rsidR="00EF3A31">
        <w:rPr>
          <w:b/>
        </w:rPr>
        <w:t>4</w:t>
      </w:r>
      <w:r>
        <w:rPr>
          <w:b/>
        </w:rPr>
        <w:t xml:space="preserve"> N-m)</w:t>
      </w:r>
    </w:p>
    <w:p w:rsidR="00C468AB" w:rsidRDefault="00C468AB" w:rsidP="00C468AB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C468AB" w:rsidRPr="006D131A" w:rsidRDefault="00C468AB" w:rsidP="00C468AB">
      <w:pPr>
        <w:pStyle w:val="ProcLevel2"/>
        <w:numPr>
          <w:ilvl w:val="0"/>
          <w:numId w:val="0"/>
        </w:numPr>
        <w:ind w:left="360"/>
      </w:pPr>
    </w:p>
    <w:p w:rsidR="006D131A" w:rsidRPr="00C468AB" w:rsidRDefault="00C468AB" w:rsidP="00C468A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552" behindDoc="0" locked="1" layoutInCell="1" allowOverlap="1" wp14:anchorId="76A7AABD" wp14:editId="194E1683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827530"/>
                <wp:effectExtent l="19050" t="19050" r="19050" b="2032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7530"/>
                          <a:chOff x="2937" y="3204"/>
                          <a:chExt cx="2975080" cy="1828014"/>
                        </a:xfrm>
                      </wpg:grpSpPr>
                      <wpg:grpSp>
                        <wpg:cNvPr id="279" name="Group 279"/>
                        <wpg:cNvGrpSpPr/>
                        <wpg:grpSpPr>
                          <a:xfrm>
                            <a:off x="2937" y="3204"/>
                            <a:ext cx="2975080" cy="1828014"/>
                            <a:chOff x="2937" y="3204"/>
                            <a:chExt cx="2975080" cy="1828014"/>
                          </a:xfrm>
                        </wpg:grpSpPr>
                        <pic:pic xmlns:pic="http://schemas.openxmlformats.org/drawingml/2006/picture">
                          <pic:nvPicPr>
                            <pic:cNvPr id="280" name="Picture 28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37" y="3204"/>
                              <a:ext cx="2975080" cy="182801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28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C468AB" w:rsidRDefault="00C468AB" w:rsidP="00C468AB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5-4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82" name="Straight Arrow Connector 282"/>
                        <wps:cNvCnPr/>
                        <wps:spPr>
                          <a:xfrm flipV="1">
                            <a:off x="902564" y="957271"/>
                            <a:ext cx="434031" cy="10256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A7AABD" id="Group 278" o:spid="_x0000_s1254" style="position:absolute;left:0;text-align:left;margin-left:-255.75pt;margin-top:-.55pt;width:234pt;height:143.9pt;z-index:251735552;mso-width-relative:margin" coordorigin="29,32" coordsize="29750,182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G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CzAAAAAFJnaHRsb25nAAABI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M4QklNBAwAAAAAH0kAAAABAAAAoAAAAGIAAAHgAAC3wAAAHy0A&#10;G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G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">
                <v:group id="Group 279" o:spid="_x0000_s1255" style="position:absolute;left:29;top:32;width:29751;height:18280" coordorigin="29,32" coordsize="29750,18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Picture 280" o:spid="_x0000_s1256" type="#_x0000_t75" style="position:absolute;left:29;top:32;width:29751;height:18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2v2/GAAAA3AAAAA8AAABkcnMvZG93bnJldi54bWxEj7uOwkAMRfuV+IeRkWhWMIGCR2BAq0gg&#10;ii14bLOdlTFJRMYTZWYh8PXrAonSur7HPqtN52p1ozZUng2MRwko4tzbigsDP+ftcA4qRGSLtWcy&#10;8KAAm3XvY4Wp9Xc+0u0UCyUQDikaKGNsUq1DXpLDMPINsWQX3zqMMraFti3eBe5qPUmSqXZYsVwo&#10;saGspPx6+nNC2WXfx9/9Yvb5zDjEblEfZuOtMYN+97UEFamL7+VXe28NTObyvsiICO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a/b8YAAADcAAAADwAAAAAAAAAAAAAA&#10;AACfAgAAZHJzL2Rvd25yZXYueG1sUEsFBgAAAAAEAAQA9wAAAJIDAAAAAA==&#10;" stroked="t">
                    <v:imagedata r:id="rId82" o:title=""/>
                    <v:path arrowok="t"/>
                  </v:shape>
                  <v:shape id="Text Box 99" o:spid="_x0000_s1257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llMUA&#10;AADcAAAADwAAAGRycy9kb3ducmV2LnhtbESPQWvCQBSE74L/YXlCb2ZjChpSVynBlvbgQdsf8Jp9&#10;2YRm34bsqqm/3i0IHoeZ+YZZb0fbiTMNvnWsYJGkIIgrp1s2Cr6/3uY5CB+QNXaOScEfedhuppM1&#10;Ftpd+EDnYzAiQtgXqKAJoS+k9FVDFn3ieuLo1W6wGKIcjNQDXiLcdjJL06W02HJcaLCnsqHq93iy&#10;CsprjSb96ffvy+rZfAZa7dp6pdTTbHx9ARFoDI/wvf2hFWT5Av7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aWUxQAAANwAAAAPAAAAAAAAAAAAAAAAAJgCAABkcnMv&#10;ZG93bnJldi54bWxQSwUGAAAAAAQABAD1AAAAigMAAAAA&#10;" stroked="f">
                    <v:textbox inset="0,0,0,0">
                      <w:txbxContent>
                        <w:p w:rsidR="00C468AB" w:rsidRDefault="00C468AB" w:rsidP="00C468AB">
                          <w:pPr>
                            <w:pStyle w:val="Fig"/>
                            <w:jc w:val="center"/>
                          </w:pPr>
                          <w:r>
                            <w:t>Fig. 5-4</w:t>
                          </w:r>
                        </w:p>
                      </w:txbxContent>
                    </v:textbox>
                  </v:shape>
                </v:group>
                <v:shape id="Straight Arrow Connector 282" o:spid="_x0000_s1258" type="#_x0000_t32" style="position:absolute;left:9025;top:9572;width:4340;height:10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0IvMIAAADcAAAADwAAAGRycy9kb3ducmV2LnhtbESPwYrCQBBE7wv+w9CCF9HJ5rBIdBRR&#10;hD0JZvcD2kybRDM9IdNq8veOsLDHoqpeUatN7xr1oC7Ung18zhNQxIW3NZcGfn8OswWoIMgWG89k&#10;YKAAm/XoY4WZ9U8+0SOXUkUIhwwNVCJtpnUoKnIY5r4ljt7Fdw4lyq7UtsNnhLtGp0nypR3WHBcq&#10;bGlXUXHL787AfX9mmQ5XOfLA+W7YTqnYH42ZjPvtEpRQL//hv/a3NZAuUnifiUdAr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0IvMIAAADcAAAADwAAAAAAAAAAAAAA&#10;AAChAgAAZHJzL2Rvd25yZXYueG1sUEsFBgAAAAAEAAQA+QAAAJADAAAAAA==&#10;" strokecolor="black [3213]" strokeweight="3pt">
                  <v:stroke endarrow="block"/>
                </v:shape>
                <w10:anchorlock/>
              </v:group>
            </w:pict>
          </mc:Fallback>
        </mc:AlternateContent>
      </w:r>
      <w:r w:rsidR="006D131A">
        <w:rPr>
          <w:color w:val="221E1F"/>
          <w:sz w:val="23"/>
          <w:szCs w:val="23"/>
        </w:rPr>
        <w:t xml:space="preserve">Install the </w:t>
      </w:r>
      <w:r w:rsidR="006D131A" w:rsidRPr="006D131A">
        <w:rPr>
          <w:bCs/>
          <w:color w:val="221E1F"/>
          <w:sz w:val="23"/>
          <w:szCs w:val="23"/>
        </w:rPr>
        <w:t>caps (</w:t>
      </w:r>
      <w:r w:rsidR="006D131A">
        <w:rPr>
          <w:bCs/>
          <w:color w:val="221E1F"/>
          <w:sz w:val="23"/>
          <w:szCs w:val="23"/>
        </w:rPr>
        <w:t>right &amp; left)</w:t>
      </w:r>
      <w:r w:rsidR="006D131A" w:rsidRPr="006D131A">
        <w:rPr>
          <w:bCs/>
          <w:color w:val="221E1F"/>
          <w:sz w:val="23"/>
          <w:szCs w:val="23"/>
        </w:rPr>
        <w:t xml:space="preserve"> </w:t>
      </w:r>
      <w:r w:rsidR="006D131A" w:rsidRPr="006D131A">
        <w:rPr>
          <w:color w:val="221E1F"/>
          <w:sz w:val="23"/>
          <w:szCs w:val="23"/>
        </w:rPr>
        <w:t>into</w:t>
      </w:r>
      <w:r w:rsidR="006D131A">
        <w:rPr>
          <w:color w:val="221E1F"/>
          <w:sz w:val="23"/>
          <w:szCs w:val="23"/>
        </w:rPr>
        <w:t xml:space="preserve"> the adapter, covering the bolt and hex locknut openings (Fig. 5-4).</w:t>
      </w:r>
    </w:p>
    <w:p w:rsidR="00C468AB" w:rsidRDefault="00C468AB" w:rsidP="00C468AB">
      <w:pPr>
        <w:pStyle w:val="ProcLevel2"/>
        <w:numPr>
          <w:ilvl w:val="0"/>
          <w:numId w:val="0"/>
        </w:numPr>
        <w:ind w:left="360"/>
      </w:pPr>
    </w:p>
    <w:p w:rsidR="00C468AB" w:rsidRDefault="00C468AB" w:rsidP="00C468AB">
      <w:pPr>
        <w:pStyle w:val="ProcLevel2"/>
        <w:numPr>
          <w:ilvl w:val="0"/>
          <w:numId w:val="0"/>
        </w:numPr>
        <w:ind w:left="360"/>
      </w:pPr>
    </w:p>
    <w:p w:rsidR="00C468AB" w:rsidRDefault="00C468AB" w:rsidP="00C468AB">
      <w:pPr>
        <w:pStyle w:val="ProcLevel2"/>
        <w:numPr>
          <w:ilvl w:val="0"/>
          <w:numId w:val="0"/>
        </w:numPr>
        <w:ind w:left="360"/>
      </w:pPr>
    </w:p>
    <w:p w:rsidR="00C468AB" w:rsidRPr="006D131A" w:rsidRDefault="00C468AB" w:rsidP="00C468AB">
      <w:pPr>
        <w:pStyle w:val="ProcLevel2"/>
        <w:numPr>
          <w:ilvl w:val="0"/>
          <w:numId w:val="0"/>
        </w:numPr>
        <w:ind w:left="360"/>
      </w:pPr>
    </w:p>
    <w:p w:rsidR="006D131A" w:rsidRDefault="00C468AB" w:rsidP="00C468A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600" behindDoc="0" locked="1" layoutInCell="1" allowOverlap="1" wp14:anchorId="7FA59CFC" wp14:editId="0F84705A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2937" y="3597"/>
                          <a:chExt cx="2975080" cy="1827228"/>
                        </a:xfrm>
                      </wpg:grpSpPr>
                      <pic:pic xmlns:pic="http://schemas.openxmlformats.org/drawingml/2006/picture">
                        <pic:nvPicPr>
                          <pic:cNvPr id="286" name="Picture 28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7" y="3597"/>
                            <a:ext cx="2975080" cy="18272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8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C468AB" w:rsidRDefault="00C468AB" w:rsidP="00C468AB">
                              <w:pPr>
                                <w:pStyle w:val="Fig"/>
                                <w:jc w:val="center"/>
                              </w:pPr>
                              <w:r>
                                <w:t>Fig. 5-5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59CFC" id="Group 285" o:spid="_x0000_s1259" style="position:absolute;left:0;text-align:left;margin-left:-255.7pt;margin-top:0;width:234pt;height:2in;z-index:251737600;mso-height-relative:margin" coordorigin="29,35" coordsize="29750,182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G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CzAAAAAFJnaHRsb25nAAABI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HHAAAAABAAAAoAAAAGIAAAHgAAC3&#10;wAAAHFQAG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G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">
                <v:shape id="Picture 286" o:spid="_x0000_s1260" type="#_x0000_t75" style="position:absolute;left:29;top:35;width:29751;height:1827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HljEAAAA3AAAAA8AAABkcnMvZG93bnJldi54bWxEj0FrwkAUhO8F/8PyBG91Vw8SoquIIFa0&#10;h0ZFvD2yzySYfZtmV43/vlso9DjMzDfMbNHZWjyo9ZVjDaOhAkGcO1NxoeF4WL8nIHxANlg7Jg0v&#10;8rCY995mmBr35C96ZKEQEcI+RQ1lCE0qpc9LsuiHriGO3tW1FkOUbSFNi88It7UcKzWRFiuOCyU2&#10;tCopv2V3q0HWWzrdUV02n913pvbJ67yjTOtBv1tOQQTqwn/4r/1hNIyTCfyeiU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kHljEAAAA3AAAAA8AAAAAAAAAAAAAAAAA&#10;nwIAAGRycy9kb3ducmV2LnhtbFBLBQYAAAAABAAEAPcAAACQAwAAAAA=&#10;" stroked="t">
                  <v:imagedata r:id="rId84" o:title=""/>
                  <v:path arrowok="t"/>
                </v:shape>
                <v:shape id="Text Box 99" o:spid="_x0000_s1261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Ye8QA&#10;AADcAAAADwAAAGRycy9kb3ducmV2LnhtbESP3YrCMBSE74V9h3AW9k5TXbBSjSKyynrhhT8PcGxO&#10;02JzUpqsdn16IwheDjPzDTNbdLYWV2p95VjBcJCAIM6drtgoOB3X/QkIH5A11o5JwT95WMw/ejPM&#10;tLvxnq6HYESEsM9QQRlCk0np85Is+oFriKNXuNZiiLI1Urd4i3Bby1GSjKXFiuNCiQ2tSsovhz+r&#10;YHUv0CTnZrcZ599mGyj9qYpUqa/PbjkFEagL7/Cr/asVjCYp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kmHvEAAAA3AAAAA8AAAAAAAAAAAAAAAAAmAIAAGRycy9k&#10;b3ducmV2LnhtbFBLBQYAAAAABAAEAPUAAACJAwAAAAA=&#10;" stroked="f">
                  <v:textbox inset="0,0,0,0">
                    <w:txbxContent>
                      <w:p w:rsidR="00C468AB" w:rsidRDefault="00C468AB" w:rsidP="00C468AB">
                        <w:pPr>
                          <w:pStyle w:val="Fig"/>
                          <w:jc w:val="center"/>
                        </w:pPr>
                        <w:r>
                          <w:t>Fig. 5-5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D131A">
        <w:rPr>
          <w:color w:val="221E1F"/>
          <w:sz w:val="23"/>
          <w:szCs w:val="23"/>
        </w:rPr>
        <w:t xml:space="preserve">Lift the armrest and remove the two strips of </w:t>
      </w:r>
      <w:r w:rsidR="006D131A" w:rsidRPr="006D131A">
        <w:rPr>
          <w:bCs/>
          <w:color w:val="221E1F"/>
          <w:sz w:val="23"/>
          <w:szCs w:val="23"/>
        </w:rPr>
        <w:t>tape</w:t>
      </w:r>
      <w:r w:rsidR="006D131A">
        <w:rPr>
          <w:b/>
          <w:bCs/>
          <w:color w:val="221E1F"/>
          <w:sz w:val="23"/>
          <w:szCs w:val="23"/>
        </w:rPr>
        <w:t xml:space="preserve"> </w:t>
      </w:r>
      <w:r w:rsidR="006D131A">
        <w:rPr>
          <w:color w:val="221E1F"/>
          <w:sz w:val="23"/>
          <w:szCs w:val="23"/>
        </w:rPr>
        <w:t>from the inner shields (Fig. 5-5).</w:t>
      </w:r>
    </w:p>
    <w:p w:rsidR="00173E8E" w:rsidRPr="00B9735E" w:rsidRDefault="00173E8E" w:rsidP="00173E8E">
      <w:pPr>
        <w:pStyle w:val="ProcLevel2"/>
        <w:numPr>
          <w:ilvl w:val="0"/>
          <w:numId w:val="0"/>
        </w:numPr>
        <w:ind w:left="360"/>
      </w:pPr>
    </w:p>
    <w:p w:rsidR="0000243D" w:rsidRDefault="0000243D">
      <w:pPr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7D58DE" id="AutoShape 74" o:spid="_x0000_s1026" style="position:absolute;margin-left:15.15pt;margin-top:3.7pt;width:14.4pt;height:14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C/TYvm2wAAAAYBAAAPAAAAAAAAAAAAAAAAAB4FAABkcnMvZG93bnJldi54bWxQSwUGAAAA&#10;AAQABADzAAAAJgYAAAAA&#10;" o:allowincell="f" strokeweight="1pt"/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28F5A2" id="AutoShape 66" o:spid="_x0000_s1026" style="position:absolute;margin-left:14.25pt;margin-top:5.2pt;width:14.4pt;height:1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12773C" id="AutoShape 69" o:spid="_x0000_s1026" style="position:absolute;margin-left:14.25pt;margin-top:6.1pt;width:14.4pt;height:14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4907E7" w:rsidP="00454A9F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78105</wp:posOffset>
                </wp:positionV>
                <wp:extent cx="182880" cy="182880"/>
                <wp:effectExtent l="9525" t="11430" r="7620" b="1524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46A628" id="AutoShape 70" o:spid="_x0000_s1026" style="position:absolute;margin-left:14.25pt;margin-top:6.15pt;width:14.4pt;height:14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oNXxt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1B108" id="Line 136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7FC78" id="Line 75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481330</wp:posOffset>
                </wp:positionV>
                <wp:extent cx="182880" cy="182880"/>
                <wp:effectExtent l="9525" t="14605" r="7620" b="12065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68BE98" id="AutoShape 132" o:spid="_x0000_s1026" style="position:absolute;margin-left:14.25pt;margin-top:37.9pt;width:14.4pt;height:1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25A90F" id="AutoShape 78" o:spid="_x0000_s1026" style="position:absolute;margin-left:14.25pt;margin-top:8.75pt;width:14.4pt;height:14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C7212F" w:rsidRDefault="00C7212F">
      <w:pPr>
        <w:pStyle w:val="CheckList"/>
      </w:pP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187960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0F753" id="AutoShape 76" o:spid="_x0000_s1026" style="position:absolute;margin-left:14.25pt;margin-top:14.8pt;width:14.4pt;height:14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qoc45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  <w:rPr>
          <w:u w:val="single"/>
        </w:rPr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85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5F24A3" w:rsidRDefault="005F24A3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3A362B" id="AutoShape 137" o:spid="_x0000_s1026" style="position:absolute;margin-left:13pt;margin-top:.7pt;width:14.4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0B6DA7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0B6DA7" w:rsidRDefault="000B6DA7" w:rsidP="008A1210">
      <w:pPr>
        <w:ind w:left="720"/>
        <w:rPr>
          <w:szCs w:val="20"/>
        </w:rPr>
      </w:pPr>
    </w:p>
    <w:p w:rsidR="000B6DA7" w:rsidRDefault="000B6DA7" w:rsidP="008A1210">
      <w:pPr>
        <w:ind w:left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2DE" w:rsidRDefault="004A22DE">
      <w:r>
        <w:separator/>
      </w:r>
    </w:p>
  </w:endnote>
  <w:endnote w:type="continuationSeparator" w:id="0">
    <w:p w:rsidR="004A22DE" w:rsidRDefault="004A2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263" w:rsidRDefault="00A912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2D3" w:rsidRDefault="001C52D3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A91263">
      <w:rPr>
        <w:noProof/>
      </w:rPr>
      <w:t>3</w:t>
    </w:r>
    <w:r>
      <w:fldChar w:fldCharType="end"/>
    </w:r>
    <w:r>
      <w:t xml:space="preserve"> of </w:t>
    </w:r>
    <w:r w:rsidR="004A22DE">
      <w:fldChar w:fldCharType="begin"/>
    </w:r>
    <w:r w:rsidR="004A22DE">
      <w:instrText xml:space="preserve"> NUMPAGES  \* MERGEFORMAT </w:instrText>
    </w:r>
    <w:r w:rsidR="004A22DE">
      <w:fldChar w:fldCharType="separate"/>
    </w:r>
    <w:r w:rsidR="00A91263">
      <w:rPr>
        <w:noProof/>
      </w:rPr>
      <w:t>10</w:t>
    </w:r>
    <w:r w:rsidR="004A22DE">
      <w:rPr>
        <w:noProof/>
      </w:rPr>
      <w:fldChar w:fldCharType="end"/>
    </w:r>
    <w:r>
      <w:t xml:space="preserve"> pages</w:t>
    </w:r>
  </w:p>
  <w:p w:rsidR="001C52D3" w:rsidRDefault="001C52D3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297D891E" wp14:editId="500208C2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52D3" w:rsidRDefault="001C52D3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D891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62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IrQIAAKo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" o:allowoverlap="f" filled="f" stroked="f">
              <v:textbox inset="0,0,0,0">
                <w:txbxContent>
                  <w:p w:rsidR="001C52D3" w:rsidRDefault="001C52D3" w:rsidP="00923F5A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5B38AD7" wp14:editId="33E2456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52D3" w:rsidRDefault="001C52D3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A91263">
                            <w:t>A</w:t>
                          </w:r>
                          <w:r>
                            <w:t xml:space="preserve">  </w:t>
                          </w:r>
                          <w:r w:rsidR="00A91263">
                            <w:t>02</w:t>
                          </w:r>
                          <w:r>
                            <w:t>/</w:t>
                          </w:r>
                          <w:r w:rsidR="00F977CC">
                            <w:t>2</w:t>
                          </w:r>
                          <w:r w:rsidR="00A91263">
                            <w:t>3</w:t>
                          </w:r>
                          <w:r>
                            <w:t>/201</w:t>
                          </w:r>
                          <w:r w:rsidR="00A91263"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B38AD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63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1C52D3" w:rsidRDefault="001C52D3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A91263">
                      <w:t>A</w:t>
                    </w:r>
                    <w:r>
                      <w:t xml:space="preserve">  </w:t>
                    </w:r>
                    <w:r w:rsidR="00A91263">
                      <w:t>02</w:t>
                    </w:r>
                    <w:r>
                      <w:t>/</w:t>
                    </w:r>
                    <w:r w:rsidR="00F977CC">
                      <w:t>2</w:t>
                    </w:r>
                    <w:r w:rsidR="00A91263">
                      <w:t>3</w:t>
                    </w:r>
                    <w:r>
                      <w:t>/201</w:t>
                    </w:r>
                    <w:r w:rsidR="00A91263">
                      <w:t>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263" w:rsidRDefault="00A912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2DE" w:rsidRDefault="004A22DE">
      <w:r>
        <w:separator/>
      </w:r>
    </w:p>
  </w:footnote>
  <w:footnote w:type="continuationSeparator" w:id="0">
    <w:p w:rsidR="004A22DE" w:rsidRDefault="004A22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263" w:rsidRDefault="00A912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2D3" w:rsidRDefault="00A91263">
    <w:pPr>
      <w:pStyle w:val="HdrLine1"/>
    </w:pPr>
    <w:r>
      <w:t>TOYOTA</w:t>
    </w:r>
    <w:r w:rsidR="001C52D3">
      <w:tab/>
      <w:t>iA</w:t>
    </w:r>
    <w:r w:rsidR="001C52D3">
      <w:tab/>
      <w:t>201</w:t>
    </w:r>
    <w:r>
      <w:t>7</w:t>
    </w:r>
    <w:r w:rsidR="001C52D3">
      <w:t xml:space="preserve"> - </w:t>
    </w:r>
    <w:r w:rsidR="001C52D3">
      <w:tab/>
      <w:t>ARMREST</w:t>
    </w:r>
  </w:p>
  <w:p w:rsidR="001C52D3" w:rsidRDefault="001C52D3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1E9687DF" wp14:editId="0FE7381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536E3F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263" w:rsidRDefault="00A9126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2D3" w:rsidRDefault="00A91263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 w:rsidR="001C52D3">
      <w:tab/>
      <w:t>iA</w:t>
    </w:r>
    <w:r w:rsidR="001C52D3">
      <w:tab/>
      <w:t>201</w:t>
    </w:r>
    <w:r>
      <w:t>7</w:t>
    </w:r>
    <w:r w:rsidR="001C52D3">
      <w:t xml:space="preserve"> - </w:t>
    </w:r>
    <w:r w:rsidR="001C52D3">
      <w:tab/>
      <w:t>ARMREST</w:t>
    </w:r>
  </w:p>
  <w:p w:rsidR="001C52D3" w:rsidRDefault="001C52D3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06BBA2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2D3" w:rsidRDefault="00A91263">
    <w:pPr>
      <w:pStyle w:val="HdrLine1"/>
    </w:pPr>
    <w:r>
      <w:t>TOYOTA</w:t>
    </w:r>
    <w:r w:rsidR="001C52D3">
      <w:tab/>
      <w:t>iA</w:t>
    </w:r>
    <w:r w:rsidR="001C52D3">
      <w:tab/>
      <w:t>201</w:t>
    </w:r>
    <w:r>
      <w:t>7</w:t>
    </w:r>
    <w:r w:rsidR="001C52D3">
      <w:t xml:space="preserve"> - </w:t>
    </w:r>
    <w:r w:rsidR="001C52D3">
      <w:tab/>
      <w:t>ARMREST</w:t>
    </w:r>
  </w:p>
  <w:p w:rsidR="001C52D3" w:rsidRDefault="001C52D3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B7BA8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E4B263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1C52D3" w:rsidRDefault="001C52D3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76D05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C3F38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1843"/>
    <w:rsid w:val="0000243D"/>
    <w:rsid w:val="00015F84"/>
    <w:rsid w:val="00036B81"/>
    <w:rsid w:val="00041573"/>
    <w:rsid w:val="00057332"/>
    <w:rsid w:val="0006613C"/>
    <w:rsid w:val="00070990"/>
    <w:rsid w:val="00084024"/>
    <w:rsid w:val="000B1C81"/>
    <w:rsid w:val="000B6DA7"/>
    <w:rsid w:val="000E5D01"/>
    <w:rsid w:val="000F38F7"/>
    <w:rsid w:val="000F774F"/>
    <w:rsid w:val="00107E98"/>
    <w:rsid w:val="00111B19"/>
    <w:rsid w:val="00125C34"/>
    <w:rsid w:val="00132F0A"/>
    <w:rsid w:val="00146454"/>
    <w:rsid w:val="00160455"/>
    <w:rsid w:val="00170958"/>
    <w:rsid w:val="00173CA9"/>
    <w:rsid w:val="00173E8E"/>
    <w:rsid w:val="001A000D"/>
    <w:rsid w:val="001B3D21"/>
    <w:rsid w:val="001C52D3"/>
    <w:rsid w:val="002243B2"/>
    <w:rsid w:val="00244D32"/>
    <w:rsid w:val="0028283B"/>
    <w:rsid w:val="00294135"/>
    <w:rsid w:val="002B3EF0"/>
    <w:rsid w:val="002E6182"/>
    <w:rsid w:val="002F06F8"/>
    <w:rsid w:val="003175D4"/>
    <w:rsid w:val="00341D15"/>
    <w:rsid w:val="00346065"/>
    <w:rsid w:val="00346123"/>
    <w:rsid w:val="00353CD4"/>
    <w:rsid w:val="00354853"/>
    <w:rsid w:val="00355346"/>
    <w:rsid w:val="00375247"/>
    <w:rsid w:val="00396A7B"/>
    <w:rsid w:val="003A0673"/>
    <w:rsid w:val="003A6B5D"/>
    <w:rsid w:val="003C4520"/>
    <w:rsid w:val="003C5B2C"/>
    <w:rsid w:val="003E074C"/>
    <w:rsid w:val="003E18B5"/>
    <w:rsid w:val="00403C0C"/>
    <w:rsid w:val="00403FAC"/>
    <w:rsid w:val="00421A58"/>
    <w:rsid w:val="00430B3D"/>
    <w:rsid w:val="00441B06"/>
    <w:rsid w:val="00454A9F"/>
    <w:rsid w:val="00480179"/>
    <w:rsid w:val="004843AB"/>
    <w:rsid w:val="004907E7"/>
    <w:rsid w:val="004A1A7D"/>
    <w:rsid w:val="004A1EF7"/>
    <w:rsid w:val="004A22DE"/>
    <w:rsid w:val="004B5DF1"/>
    <w:rsid w:val="004D1165"/>
    <w:rsid w:val="00513601"/>
    <w:rsid w:val="005249AC"/>
    <w:rsid w:val="00534AF6"/>
    <w:rsid w:val="005462B1"/>
    <w:rsid w:val="0055316C"/>
    <w:rsid w:val="005B552D"/>
    <w:rsid w:val="005F24A3"/>
    <w:rsid w:val="00600B62"/>
    <w:rsid w:val="00625DA7"/>
    <w:rsid w:val="00626668"/>
    <w:rsid w:val="0065707E"/>
    <w:rsid w:val="0066053B"/>
    <w:rsid w:val="00665687"/>
    <w:rsid w:val="00673704"/>
    <w:rsid w:val="00676A65"/>
    <w:rsid w:val="00694B73"/>
    <w:rsid w:val="006A0839"/>
    <w:rsid w:val="006B791A"/>
    <w:rsid w:val="006D131A"/>
    <w:rsid w:val="00710CA2"/>
    <w:rsid w:val="00731C17"/>
    <w:rsid w:val="00741D05"/>
    <w:rsid w:val="00754C55"/>
    <w:rsid w:val="00755720"/>
    <w:rsid w:val="0075578B"/>
    <w:rsid w:val="007A33D6"/>
    <w:rsid w:val="007B0CB6"/>
    <w:rsid w:val="007C19B9"/>
    <w:rsid w:val="007D0B03"/>
    <w:rsid w:val="00834EE8"/>
    <w:rsid w:val="00844D27"/>
    <w:rsid w:val="0085731F"/>
    <w:rsid w:val="00860E64"/>
    <w:rsid w:val="00863AD3"/>
    <w:rsid w:val="008728CF"/>
    <w:rsid w:val="008A1210"/>
    <w:rsid w:val="008A53BC"/>
    <w:rsid w:val="008D0486"/>
    <w:rsid w:val="008F48AB"/>
    <w:rsid w:val="008F50EA"/>
    <w:rsid w:val="00915D8F"/>
    <w:rsid w:val="00923F5A"/>
    <w:rsid w:val="0093755A"/>
    <w:rsid w:val="00940BF1"/>
    <w:rsid w:val="00944BE6"/>
    <w:rsid w:val="0098062C"/>
    <w:rsid w:val="009D67E2"/>
    <w:rsid w:val="00A005CE"/>
    <w:rsid w:val="00A24CD8"/>
    <w:rsid w:val="00A375C3"/>
    <w:rsid w:val="00A47904"/>
    <w:rsid w:val="00A51E66"/>
    <w:rsid w:val="00A53E2D"/>
    <w:rsid w:val="00A6451B"/>
    <w:rsid w:val="00A728B7"/>
    <w:rsid w:val="00A82919"/>
    <w:rsid w:val="00A91263"/>
    <w:rsid w:val="00AB7F0C"/>
    <w:rsid w:val="00AC00DF"/>
    <w:rsid w:val="00AE724E"/>
    <w:rsid w:val="00AF5359"/>
    <w:rsid w:val="00B257B1"/>
    <w:rsid w:val="00B41AA5"/>
    <w:rsid w:val="00B460A8"/>
    <w:rsid w:val="00B9735E"/>
    <w:rsid w:val="00BC03D2"/>
    <w:rsid w:val="00BC7B5A"/>
    <w:rsid w:val="00BF7D3D"/>
    <w:rsid w:val="00C133D8"/>
    <w:rsid w:val="00C468AB"/>
    <w:rsid w:val="00C56535"/>
    <w:rsid w:val="00C67557"/>
    <w:rsid w:val="00C7212F"/>
    <w:rsid w:val="00C92BCA"/>
    <w:rsid w:val="00C934CE"/>
    <w:rsid w:val="00C943F0"/>
    <w:rsid w:val="00C94512"/>
    <w:rsid w:val="00CB73CF"/>
    <w:rsid w:val="00CB791E"/>
    <w:rsid w:val="00CC0E05"/>
    <w:rsid w:val="00CD772F"/>
    <w:rsid w:val="00CF017E"/>
    <w:rsid w:val="00D100B3"/>
    <w:rsid w:val="00D2364E"/>
    <w:rsid w:val="00D30AE6"/>
    <w:rsid w:val="00D96C11"/>
    <w:rsid w:val="00DC1BC1"/>
    <w:rsid w:val="00DD68A4"/>
    <w:rsid w:val="00DF4E6C"/>
    <w:rsid w:val="00E2388A"/>
    <w:rsid w:val="00E31586"/>
    <w:rsid w:val="00E37B5F"/>
    <w:rsid w:val="00E5564B"/>
    <w:rsid w:val="00E57A85"/>
    <w:rsid w:val="00E722A1"/>
    <w:rsid w:val="00E73BE0"/>
    <w:rsid w:val="00E817A4"/>
    <w:rsid w:val="00E83391"/>
    <w:rsid w:val="00EC4871"/>
    <w:rsid w:val="00EE1DCA"/>
    <w:rsid w:val="00EF3A31"/>
    <w:rsid w:val="00F0261D"/>
    <w:rsid w:val="00F0371F"/>
    <w:rsid w:val="00F4327A"/>
    <w:rsid w:val="00F977CC"/>
    <w:rsid w:val="00FE2D5E"/>
    <w:rsid w:val="00FE4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DB8F5CD-DDF9-469C-B2D9-33B5FF66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19.jpg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8.jpeg"/><Relationship Id="rId47" Type="http://schemas.openxmlformats.org/officeDocument/2006/relationships/image" Target="media/image23.jpg"/><Relationship Id="rId50" Type="http://schemas.openxmlformats.org/officeDocument/2006/relationships/image" Target="media/image25.jpeg"/><Relationship Id="rId55" Type="http://schemas.openxmlformats.org/officeDocument/2006/relationships/image" Target="media/image28.jpg"/><Relationship Id="rId63" Type="http://schemas.openxmlformats.org/officeDocument/2006/relationships/image" Target="media/image32.jp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image" Target="media/image70.jpeg"/><Relationship Id="rId7" Type="http://schemas.openxmlformats.org/officeDocument/2006/relationships/header" Target="header1.xml"/><Relationship Id="rId71" Type="http://schemas.openxmlformats.org/officeDocument/2006/relationships/image" Target="media/image36.jp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10.jpeg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32" Type="http://schemas.openxmlformats.org/officeDocument/2006/relationships/image" Target="media/image15.jpg"/><Relationship Id="rId37" Type="http://schemas.openxmlformats.org/officeDocument/2006/relationships/image" Target="media/image18.jpg"/><Relationship Id="rId40" Type="http://schemas.openxmlformats.org/officeDocument/2006/relationships/image" Target="media/image26.jpeg"/><Relationship Id="rId45" Type="http://schemas.openxmlformats.org/officeDocument/2006/relationships/image" Target="media/image22.jpg"/><Relationship Id="rId53" Type="http://schemas.openxmlformats.org/officeDocument/2006/relationships/image" Target="media/image27.jp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40.jp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1.jpg"/><Relationship Id="rId82" Type="http://schemas.openxmlformats.org/officeDocument/2006/relationships/image" Target="media/image68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3.jpg"/><Relationship Id="rId30" Type="http://schemas.openxmlformats.org/officeDocument/2006/relationships/image" Target="media/image14.jpg"/><Relationship Id="rId35" Type="http://schemas.openxmlformats.org/officeDocument/2006/relationships/image" Target="media/image17.jpg"/><Relationship Id="rId43" Type="http://schemas.openxmlformats.org/officeDocument/2006/relationships/image" Target="media/image21.jp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35.jpg"/><Relationship Id="rId77" Type="http://schemas.openxmlformats.org/officeDocument/2006/relationships/image" Target="media/image39.jpg"/><Relationship Id="rId8" Type="http://schemas.openxmlformats.org/officeDocument/2006/relationships/header" Target="header2.xml"/><Relationship Id="rId51" Type="http://schemas.openxmlformats.org/officeDocument/2006/relationships/image" Target="media/image26.jp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30.jpg"/><Relationship Id="rId67" Type="http://schemas.openxmlformats.org/officeDocument/2006/relationships/image" Target="media/image34.jpg"/><Relationship Id="rId20" Type="http://schemas.openxmlformats.org/officeDocument/2006/relationships/image" Target="media/image8.jpeg"/><Relationship Id="rId41" Type="http://schemas.openxmlformats.org/officeDocument/2006/relationships/image" Target="media/image20.jp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38.jpg"/><Relationship Id="rId83" Type="http://schemas.openxmlformats.org/officeDocument/2006/relationships/image" Target="media/image4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24.jpg"/><Relationship Id="rId57" Type="http://schemas.openxmlformats.org/officeDocument/2006/relationships/image" Target="media/image29.jpg"/><Relationship Id="rId10" Type="http://schemas.openxmlformats.org/officeDocument/2006/relationships/footer" Target="footer2.xm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33.jpg"/><Relationship Id="rId73" Type="http://schemas.openxmlformats.org/officeDocument/2006/relationships/image" Target="media/image37.jpg"/><Relationship Id="rId78" Type="http://schemas.openxmlformats.org/officeDocument/2006/relationships/image" Target="media/image64.jpeg"/><Relationship Id="rId81" Type="http://schemas.openxmlformats.org/officeDocument/2006/relationships/image" Target="media/image41.jpg"/><Relationship Id="rId86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evelop\Accessory%20Development%20Templates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0</TotalTime>
  <Pages>10</Pages>
  <Words>1062</Words>
  <Characters>5083</Characters>
  <Application>Microsoft Office Word</Application>
  <DocSecurity>0</DocSecurity>
  <Lines>386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6014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Toyota Motor Sales, USA, Inc.</cp:lastModifiedBy>
  <cp:revision>2</cp:revision>
  <cp:lastPrinted>2012-09-21T23:16:00Z</cp:lastPrinted>
  <dcterms:created xsi:type="dcterms:W3CDTF">2016-02-23T16:09:00Z</dcterms:created>
  <dcterms:modified xsi:type="dcterms:W3CDTF">2016-02-23T16:09:00Z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e56ed253-64d4-4f0d-b41c-38014821c112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